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DB9E3" w14:textId="0F25975E" w:rsidR="009D1F0A" w:rsidRPr="009D1F0A" w:rsidRDefault="009D1F0A" w:rsidP="009D1F0A">
      <w:pPr>
        <w:rPr>
          <w:rFonts w:ascii="Times New Roman" w:eastAsia="Times New Roman" w:hAnsi="Times New Roman"/>
          <w:sz w:val="24"/>
          <w:lang w:val="en-AU" w:eastAsia="en-AU"/>
        </w:rPr>
      </w:pPr>
      <w:r w:rsidRPr="009D1F0A">
        <w:rPr>
          <w:rFonts w:ascii="Times New Roman" w:eastAsia="Times New Roman" w:hAnsi="Times New Roman"/>
          <w:noProof/>
          <w:sz w:val="24"/>
          <w:lang w:val="en-AU" w:eastAsia="en-AU"/>
        </w:rPr>
        <w:drawing>
          <wp:inline distT="0" distB="0" distL="0" distR="0" wp14:anchorId="62638E7A" wp14:editId="7FF257F7">
            <wp:extent cx="5270500" cy="2753360"/>
            <wp:effectExtent l="0" t="0" r="635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75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B0EB97" w14:textId="77777777" w:rsidR="009D1F0A" w:rsidRPr="009D1F0A" w:rsidRDefault="009D1F0A" w:rsidP="009D1F0A">
      <w:pPr>
        <w:shd w:val="clear" w:color="auto" w:fill="313131"/>
        <w:spacing w:after="432"/>
        <w:rPr>
          <w:rFonts w:ascii="Palatino Linotype" w:eastAsia="Times New Roman" w:hAnsi="Palatino Linotype"/>
          <w:color w:val="EEEEEE"/>
          <w:sz w:val="38"/>
          <w:szCs w:val="38"/>
          <w:lang w:val="en-AU" w:eastAsia="en-AU"/>
        </w:rPr>
      </w:pPr>
      <w:r w:rsidRPr="009D1F0A">
        <w:rPr>
          <w:rFonts w:ascii="Palatino Linotype" w:eastAsia="Times New Roman" w:hAnsi="Palatino Linotype"/>
          <w:b/>
          <w:bCs/>
          <w:color w:val="EEEEEE"/>
          <w:sz w:val="38"/>
          <w:szCs w:val="38"/>
          <w:lang w:val="en-AU" w:eastAsia="en-AU"/>
        </w:rPr>
        <w:t>Sunday 6 March</w:t>
      </w:r>
    </w:p>
    <w:p w14:paraId="0C4AED8E" w14:textId="77777777" w:rsidR="009D1F0A" w:rsidRPr="009D1F0A" w:rsidRDefault="009D1F0A" w:rsidP="009D1F0A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12" w:history="1">
        <w:r w:rsidRPr="009D1F0A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>Kunanyi Challenge ride</w:t>
        </w:r>
      </w:hyperlink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– </w:t>
      </w:r>
      <w:r w:rsidRPr="009D1F0A">
        <w:rPr>
          <w:rFonts w:ascii="Palatino Linotype" w:eastAsia="Times New Roman" w:hAnsi="Palatino Linotype"/>
          <w:b/>
          <w:bCs/>
          <w:color w:val="222222"/>
          <w:sz w:val="38"/>
          <w:szCs w:val="38"/>
          <w:lang w:val="en-AU" w:eastAsia="en-AU"/>
        </w:rPr>
        <w:t>Hobart Wheelers/Dirt Devils Cycling Club</w:t>
      </w:r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. 7 am, Longley International Hotel. Tickets $35 for adults and $15 for juniors, must book before 24 February:</w:t>
      </w:r>
    </w:p>
    <w:p w14:paraId="31881111" w14:textId="77777777" w:rsidR="009D1F0A" w:rsidRPr="009D1F0A" w:rsidRDefault="009D1F0A" w:rsidP="009D1F0A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13" w:history="1">
        <w:r w:rsidRPr="009D1F0A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>Women on Wheels </w:t>
        </w:r>
      </w:hyperlink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ride – </w:t>
      </w:r>
      <w:r w:rsidRPr="009D1F0A">
        <w:rPr>
          <w:rFonts w:ascii="Palatino Linotype" w:eastAsia="Times New Roman" w:hAnsi="Palatino Linotype"/>
          <w:b/>
          <w:bCs/>
          <w:color w:val="222222"/>
          <w:sz w:val="38"/>
          <w:szCs w:val="38"/>
          <w:lang w:val="en-AU" w:eastAsia="en-AU"/>
        </w:rPr>
        <w:t>Bicycle Network</w:t>
      </w:r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, 10 am – 12 pm, Cornelian Bay upper car park, 14.5 km, Intercity Cycleway ride to view the Corridor of </w:t>
      </w:r>
      <w:proofErr w:type="gramStart"/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Modern Art street</w:t>
      </w:r>
      <w:proofErr w:type="gramEnd"/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 murals. Free</w:t>
      </w:r>
    </w:p>
    <w:p w14:paraId="4C0380A8" w14:textId="77777777" w:rsidR="009D1F0A" w:rsidRPr="009D1F0A" w:rsidRDefault="009D1F0A" w:rsidP="009D1F0A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14" w:history="1">
        <w:r w:rsidRPr="009D1F0A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Hobart Bike Kitchen</w:t>
        </w:r>
      </w:hyperlink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– 130 Davey Street Hobart, 1–4 pm. Come along to learn how to build and look after your bike. Free.</w:t>
      </w:r>
    </w:p>
    <w:p w14:paraId="3D6B91CF" w14:textId="77777777" w:rsidR="009D1F0A" w:rsidRPr="009D1F0A" w:rsidRDefault="009D1F0A" w:rsidP="009D1F0A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15" w:history="1">
        <w:r w:rsidRPr="009D1F0A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>Flinders Island Lions Club Le Tour de Flinders</w:t>
        </w:r>
      </w:hyperlink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– to be confirmed.</w:t>
      </w:r>
    </w:p>
    <w:p w14:paraId="62C597CD" w14:textId="77777777" w:rsidR="009D1F0A" w:rsidRPr="009D1F0A" w:rsidRDefault="009D1F0A" w:rsidP="009D1F0A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16" w:history="1">
        <w:r w:rsidRPr="009D1F0A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Okines Bike Shed</w:t>
        </w:r>
      </w:hyperlink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– Okines Community House, 10 am – 1 pm, 540 Old Forcett Road, Dodges Ferry. Learn to repair your bike, parts available. Free.</w:t>
      </w:r>
    </w:p>
    <w:p w14:paraId="515D7900" w14:textId="77777777" w:rsidR="009D1F0A" w:rsidRPr="009D1F0A" w:rsidRDefault="009D1F0A" w:rsidP="009D1F0A">
      <w:pPr>
        <w:shd w:val="clear" w:color="auto" w:fill="313131"/>
        <w:spacing w:after="432"/>
        <w:rPr>
          <w:rFonts w:ascii="Palatino Linotype" w:eastAsia="Times New Roman" w:hAnsi="Palatino Linotype"/>
          <w:color w:val="EEEEEE"/>
          <w:sz w:val="38"/>
          <w:szCs w:val="38"/>
          <w:lang w:val="en-AU" w:eastAsia="en-AU"/>
        </w:rPr>
      </w:pPr>
      <w:r w:rsidRPr="009D1F0A">
        <w:rPr>
          <w:rFonts w:ascii="Palatino Linotype" w:eastAsia="Times New Roman" w:hAnsi="Palatino Linotype"/>
          <w:b/>
          <w:bCs/>
          <w:color w:val="EEEEEE"/>
          <w:sz w:val="38"/>
          <w:szCs w:val="38"/>
          <w:lang w:val="en-AU" w:eastAsia="en-AU"/>
        </w:rPr>
        <w:t>Monday 7 March</w:t>
      </w:r>
    </w:p>
    <w:p w14:paraId="09F7D390" w14:textId="77777777" w:rsidR="009D1F0A" w:rsidRPr="009D1F0A" w:rsidRDefault="009D1F0A" w:rsidP="009D1F0A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17" w:history="1">
        <w:r w:rsidRPr="009D1F0A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 xml:space="preserve">Margate to </w:t>
        </w:r>
        <w:proofErr w:type="spellStart"/>
        <w:r w:rsidRPr="009D1F0A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Coningham</w:t>
        </w:r>
        <w:proofErr w:type="spellEnd"/>
        <w:r w:rsidRPr="009D1F0A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 xml:space="preserve"> return</w:t>
        </w:r>
      </w:hyperlink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– </w:t>
      </w:r>
      <w:r w:rsidRPr="009D1F0A">
        <w:rPr>
          <w:rFonts w:ascii="Palatino Linotype" w:eastAsia="Times New Roman" w:hAnsi="Palatino Linotype"/>
          <w:b/>
          <w:bCs/>
          <w:color w:val="222222"/>
          <w:sz w:val="38"/>
          <w:szCs w:val="38"/>
          <w:lang w:val="en-AU" w:eastAsia="en-AU"/>
        </w:rPr>
        <w:t>Bicycle Network</w:t>
      </w:r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, 9.30 am – 12.30 pm, 22.5 km, meet Dru Point in Margate, off-road bush paths, new cycleway, </w:t>
      </w:r>
      <w:proofErr w:type="gramStart"/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footpaths</w:t>
      </w:r>
      <w:proofErr w:type="gramEnd"/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 and quiet roads. Free.</w:t>
      </w:r>
    </w:p>
    <w:p w14:paraId="037BF7A2" w14:textId="77777777" w:rsidR="009D1F0A" w:rsidRPr="009D1F0A" w:rsidRDefault="009D1F0A" w:rsidP="009D1F0A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18" w:history="1">
        <w:r w:rsidRPr="009D1F0A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Okines Bike Shed</w:t>
        </w:r>
      </w:hyperlink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– Okines Community House, 11 am – 3 pm, 540 Old Forcett Road, Dodges Ferry. Learn to repair your bike, parts available. Free.</w:t>
      </w:r>
    </w:p>
    <w:p w14:paraId="45D7BDCB" w14:textId="77777777" w:rsidR="009D1F0A" w:rsidRPr="009D1F0A" w:rsidRDefault="009D1F0A" w:rsidP="009D1F0A">
      <w:pPr>
        <w:shd w:val="clear" w:color="auto" w:fill="222222"/>
        <w:spacing w:after="432"/>
        <w:rPr>
          <w:rFonts w:ascii="Palatino Linotype" w:eastAsia="Times New Roman" w:hAnsi="Palatino Linotype"/>
          <w:color w:val="FFFFFF"/>
          <w:sz w:val="38"/>
          <w:szCs w:val="38"/>
          <w:lang w:val="en-AU" w:eastAsia="en-AU"/>
        </w:rPr>
      </w:pPr>
      <w:r w:rsidRPr="009D1F0A">
        <w:rPr>
          <w:rFonts w:ascii="Palatino Linotype" w:eastAsia="Times New Roman" w:hAnsi="Palatino Linotype"/>
          <w:b/>
          <w:bCs/>
          <w:color w:val="FFFFFF"/>
          <w:sz w:val="38"/>
          <w:szCs w:val="38"/>
          <w:lang w:val="en-AU" w:eastAsia="en-AU"/>
        </w:rPr>
        <w:t>Tuesday 8 March</w:t>
      </w:r>
    </w:p>
    <w:p w14:paraId="0098FA94" w14:textId="77777777" w:rsidR="009D1F0A" w:rsidRPr="009D1F0A" w:rsidRDefault="009D1F0A" w:rsidP="009D1F0A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19" w:history="1">
        <w:r w:rsidRPr="009D1F0A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International Women’s Day solo ride</w:t>
        </w:r>
      </w:hyperlink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– Global ride organised out of the US, you choose where and when your ride but please share it on the global Facebook site: </w:t>
      </w:r>
      <w:hyperlink r:id="rId20" w:history="1">
        <w:r w:rsidRPr="009D1F0A">
          <w:rPr>
            <w:rFonts w:ascii="Palatino Linotype" w:eastAsia="Times New Roman" w:hAnsi="Palatino Linotype"/>
            <w:color w:val="CA2017"/>
            <w:sz w:val="38"/>
            <w:szCs w:val="38"/>
            <w:u w:val="single"/>
            <w:lang w:val="en-AU" w:eastAsia="en-AU"/>
          </w:rPr>
          <w:t>http://www.facebook.com/groups/2587066751413662</w:t>
        </w:r>
      </w:hyperlink>
    </w:p>
    <w:p w14:paraId="07D1AD7A" w14:textId="77777777" w:rsidR="009D1F0A" w:rsidRPr="009D1F0A" w:rsidRDefault="009D1F0A" w:rsidP="009D1F0A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Bike Polo Match for newer players – </w:t>
      </w:r>
      <w:hyperlink r:id="rId21" w:history="1">
        <w:r w:rsidRPr="009D1F0A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Hobart Bike Polo</w:t>
        </w:r>
      </w:hyperlink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, </w:t>
      </w:r>
      <w:proofErr w:type="spellStart"/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Unigym</w:t>
      </w:r>
      <w:proofErr w:type="spellEnd"/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 outdoor courts in Sandy Bay, 5.30-7.30, contact tuuhbpc@gmail.com, $10 one-off price, $5 for regular players. Double vaccination required.</w:t>
      </w:r>
    </w:p>
    <w:p w14:paraId="11F8CD28" w14:textId="77777777" w:rsidR="009D1F0A" w:rsidRPr="009D1F0A" w:rsidRDefault="009D1F0A" w:rsidP="009D1F0A">
      <w:pPr>
        <w:shd w:val="clear" w:color="auto" w:fill="222222"/>
        <w:spacing w:after="432"/>
        <w:rPr>
          <w:rFonts w:ascii="Palatino Linotype" w:eastAsia="Times New Roman" w:hAnsi="Palatino Linotype"/>
          <w:color w:val="FFFFFF"/>
          <w:sz w:val="38"/>
          <w:szCs w:val="38"/>
          <w:lang w:val="en-AU" w:eastAsia="en-AU"/>
        </w:rPr>
      </w:pPr>
      <w:r w:rsidRPr="009D1F0A">
        <w:rPr>
          <w:rFonts w:ascii="Palatino Linotype" w:eastAsia="Times New Roman" w:hAnsi="Palatino Linotype"/>
          <w:b/>
          <w:bCs/>
          <w:color w:val="FFFFFF"/>
          <w:sz w:val="38"/>
          <w:szCs w:val="38"/>
          <w:lang w:val="en-AU" w:eastAsia="en-AU"/>
        </w:rPr>
        <w:t>Wednesday 9 March</w:t>
      </w:r>
    </w:p>
    <w:p w14:paraId="10E3407A" w14:textId="77777777" w:rsidR="009D1F0A" w:rsidRPr="009D1F0A" w:rsidRDefault="009D1F0A" w:rsidP="009D1F0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22" w:history="1">
        <w:r w:rsidRPr="009D1F0A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TBUG Westbury to Hoggs Lane</w:t>
        </w:r>
      </w:hyperlink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– 9.15 am, 34 km, meet Franklin St sport ground Westbury, quiet country roads loop. Free.</w:t>
      </w:r>
    </w:p>
    <w:p w14:paraId="792D4858" w14:textId="77777777" w:rsidR="009D1F0A" w:rsidRPr="009D1F0A" w:rsidRDefault="009D1F0A" w:rsidP="009D1F0A">
      <w:pPr>
        <w:shd w:val="clear" w:color="auto" w:fill="222222"/>
        <w:spacing w:after="432"/>
        <w:rPr>
          <w:rFonts w:ascii="Palatino Linotype" w:eastAsia="Times New Roman" w:hAnsi="Palatino Linotype"/>
          <w:color w:val="FFFFFF"/>
          <w:sz w:val="38"/>
          <w:szCs w:val="38"/>
          <w:lang w:val="en-AU" w:eastAsia="en-AU"/>
        </w:rPr>
      </w:pPr>
      <w:r w:rsidRPr="009D1F0A">
        <w:rPr>
          <w:rFonts w:ascii="Palatino Linotype" w:eastAsia="Times New Roman" w:hAnsi="Palatino Linotype"/>
          <w:b/>
          <w:bCs/>
          <w:color w:val="FFFFFF"/>
          <w:sz w:val="38"/>
          <w:szCs w:val="38"/>
          <w:lang w:val="en-AU" w:eastAsia="en-AU"/>
        </w:rPr>
        <w:t>Thursday 10 March</w:t>
      </w:r>
    </w:p>
    <w:p w14:paraId="593D4D1E" w14:textId="77777777" w:rsidR="009D1F0A" w:rsidRPr="009D1F0A" w:rsidRDefault="009D1F0A" w:rsidP="009D1F0A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Bike Polo match for experienced players – </w:t>
      </w:r>
      <w:hyperlink r:id="rId23" w:history="1">
        <w:r w:rsidRPr="009D1F0A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Hobart Bike Polo</w:t>
        </w:r>
      </w:hyperlink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, </w:t>
      </w:r>
      <w:proofErr w:type="spellStart"/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Unigym</w:t>
      </w:r>
      <w:proofErr w:type="spellEnd"/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 outdoor courts in Sandy Bay, 5.30-7.30, </w:t>
      </w:r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lastRenderedPageBreak/>
        <w:t>contact tuuhbpc@gmail.com, $10 one-off price, $5 for regular players. Double vaccination required.</w:t>
      </w:r>
    </w:p>
    <w:p w14:paraId="1FC464C6" w14:textId="77777777" w:rsidR="009D1F0A" w:rsidRPr="009D1F0A" w:rsidRDefault="009D1F0A" w:rsidP="009D1F0A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24" w:history="1">
        <w:r w:rsidRPr="009D1F0A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E-bike Coffee Cruise City and Nature</w:t>
        </w:r>
      </w:hyperlink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 – Bicycle Network, 9.30 am–11 am, meet at Brooke Street Pier, 8.9 km, Hobart Rivulet </w:t>
      </w:r>
      <w:proofErr w:type="gramStart"/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Path</w:t>
      </w:r>
      <w:proofErr w:type="gramEnd"/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 and city streets. Free</w:t>
      </w:r>
    </w:p>
    <w:p w14:paraId="4C5AB07C" w14:textId="77777777" w:rsidR="009D1F0A" w:rsidRPr="009D1F0A" w:rsidRDefault="009D1F0A" w:rsidP="009D1F0A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25" w:history="1">
        <w:r w:rsidRPr="009D1F0A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TBUG Twilight Trails around Launceston ride</w:t>
        </w:r>
      </w:hyperlink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– Meet 5.45 am, Park Street Royal Park, 10 km. Free</w:t>
      </w:r>
    </w:p>
    <w:p w14:paraId="4E31537F" w14:textId="77777777" w:rsidR="009D1F0A" w:rsidRPr="009D1F0A" w:rsidRDefault="009D1F0A" w:rsidP="009D1F0A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26" w:history="1">
        <w:r w:rsidRPr="009D1F0A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Okines Bike Shed</w:t>
        </w:r>
      </w:hyperlink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– Okines Community House, 11 am – 3 pm, 540 Old Forcett Road, Dodges Ferry. Learn to repair your bike, parts available. Free.</w:t>
      </w:r>
    </w:p>
    <w:p w14:paraId="555D0FCB" w14:textId="77777777" w:rsidR="009D1F0A" w:rsidRPr="009D1F0A" w:rsidRDefault="009D1F0A" w:rsidP="009D1F0A">
      <w:pPr>
        <w:shd w:val="clear" w:color="auto" w:fill="222222"/>
        <w:spacing w:after="432"/>
        <w:rPr>
          <w:rFonts w:ascii="Palatino Linotype" w:eastAsia="Times New Roman" w:hAnsi="Palatino Linotype"/>
          <w:color w:val="FFFFFF"/>
          <w:sz w:val="38"/>
          <w:szCs w:val="38"/>
          <w:lang w:val="en-AU" w:eastAsia="en-AU"/>
        </w:rPr>
      </w:pPr>
      <w:r w:rsidRPr="009D1F0A">
        <w:rPr>
          <w:rFonts w:ascii="Palatino Linotype" w:eastAsia="Times New Roman" w:hAnsi="Palatino Linotype"/>
          <w:b/>
          <w:bCs/>
          <w:color w:val="FFFFFF"/>
          <w:sz w:val="38"/>
          <w:szCs w:val="38"/>
          <w:lang w:val="en-AU" w:eastAsia="en-AU"/>
        </w:rPr>
        <w:t>Friday 11 March</w:t>
      </w:r>
    </w:p>
    <w:p w14:paraId="6E33C4B9" w14:textId="77777777" w:rsidR="009D1F0A" w:rsidRPr="009D1F0A" w:rsidRDefault="009D1F0A" w:rsidP="009D1F0A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27" w:history="1">
        <w:r w:rsidRPr="009D1F0A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Brave the Bridge</w:t>
        </w:r>
      </w:hyperlink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– </w:t>
      </w:r>
      <w:r w:rsidRPr="009D1F0A">
        <w:rPr>
          <w:rFonts w:ascii="Palatino Linotype" w:eastAsia="Times New Roman" w:hAnsi="Palatino Linotype"/>
          <w:b/>
          <w:bCs/>
          <w:color w:val="222222"/>
          <w:sz w:val="38"/>
          <w:szCs w:val="38"/>
          <w:lang w:val="en-AU" w:eastAsia="en-AU"/>
        </w:rPr>
        <w:t>Bicycle Network</w:t>
      </w:r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, 8 am – 12 noon, meet at Cornelian Bay upper car park, 21.8 km, ferry, </w:t>
      </w:r>
      <w:proofErr w:type="gramStart"/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cycleways</w:t>
      </w:r>
      <w:proofErr w:type="gramEnd"/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 and Tasman Bridge. Free.</w:t>
      </w:r>
    </w:p>
    <w:p w14:paraId="530ECF36" w14:textId="77777777" w:rsidR="009D1F0A" w:rsidRPr="009D1F0A" w:rsidRDefault="009D1F0A" w:rsidP="009D1F0A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28" w:history="1">
        <w:r w:rsidRPr="009D1F0A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TBUG History Ride</w:t>
        </w:r>
      </w:hyperlink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– </w:t>
      </w:r>
      <w:r w:rsidRPr="009D1F0A">
        <w:rPr>
          <w:rFonts w:ascii="Palatino Linotype" w:eastAsia="Times New Roman" w:hAnsi="Palatino Linotype"/>
          <w:b/>
          <w:bCs/>
          <w:color w:val="222222"/>
          <w:sz w:val="38"/>
          <w:szCs w:val="38"/>
          <w:lang w:val="en-AU" w:eastAsia="en-AU"/>
        </w:rPr>
        <w:t>TBUG</w:t>
      </w:r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, 10 am – 12 pm, meet at Park Street, Royal Park, 10.7 km, off-road paths and quiet roads through Inveresk and Invermay.</w:t>
      </w:r>
    </w:p>
    <w:p w14:paraId="7A303AEE" w14:textId="77777777" w:rsidR="009D1F0A" w:rsidRPr="009D1F0A" w:rsidRDefault="009D1F0A" w:rsidP="009D1F0A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29" w:history="1">
        <w:r w:rsidRPr="009D1F0A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KBUG Kettering Loop</w:t>
        </w:r>
      </w:hyperlink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– </w:t>
      </w:r>
      <w:r w:rsidRPr="009D1F0A">
        <w:rPr>
          <w:rFonts w:ascii="Palatino Linotype" w:eastAsia="Times New Roman" w:hAnsi="Palatino Linotype"/>
          <w:b/>
          <w:bCs/>
          <w:color w:val="222222"/>
          <w:sz w:val="38"/>
          <w:szCs w:val="38"/>
          <w:lang w:val="en-AU" w:eastAsia="en-AU"/>
        </w:rPr>
        <w:t>KBUG</w:t>
      </w:r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, 9.30 am, meet at Sea Wall Cafe, Kettering, 9 km, easy, scenic loop, riding on Channel Hwy and gravel Manuka Road. Free.</w:t>
      </w:r>
    </w:p>
    <w:p w14:paraId="2751C761" w14:textId="77777777" w:rsidR="009D1F0A" w:rsidRPr="009D1F0A" w:rsidRDefault="009D1F0A" w:rsidP="009D1F0A">
      <w:pPr>
        <w:shd w:val="clear" w:color="auto" w:fill="313131"/>
        <w:spacing w:after="432"/>
        <w:rPr>
          <w:rFonts w:ascii="Palatino Linotype" w:eastAsia="Times New Roman" w:hAnsi="Palatino Linotype"/>
          <w:color w:val="EEEEEE"/>
          <w:sz w:val="38"/>
          <w:szCs w:val="38"/>
          <w:lang w:val="en-AU" w:eastAsia="en-AU"/>
        </w:rPr>
      </w:pPr>
      <w:r w:rsidRPr="009D1F0A">
        <w:rPr>
          <w:rFonts w:ascii="Palatino Linotype" w:eastAsia="Times New Roman" w:hAnsi="Palatino Linotype"/>
          <w:b/>
          <w:bCs/>
          <w:color w:val="EEEEEE"/>
          <w:sz w:val="38"/>
          <w:szCs w:val="38"/>
          <w:lang w:val="en-AU" w:eastAsia="en-AU"/>
        </w:rPr>
        <w:t>Saturday 12 March</w:t>
      </w:r>
    </w:p>
    <w:p w14:paraId="075AA517" w14:textId="77777777" w:rsidR="009D1F0A" w:rsidRPr="009D1F0A" w:rsidRDefault="009D1F0A" w:rsidP="009D1F0A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30" w:history="1">
        <w:r w:rsidRPr="009D1F0A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 xml:space="preserve">Light up </w:t>
        </w:r>
        <w:proofErr w:type="spellStart"/>
        <w:r w:rsidRPr="009D1F0A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Launnie</w:t>
        </w:r>
        <w:proofErr w:type="spellEnd"/>
      </w:hyperlink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– </w:t>
      </w:r>
      <w:r w:rsidRPr="009D1F0A">
        <w:rPr>
          <w:rFonts w:ascii="Palatino Linotype" w:eastAsia="Times New Roman" w:hAnsi="Palatino Linotype"/>
          <w:b/>
          <w:bCs/>
          <w:color w:val="222222"/>
          <w:sz w:val="38"/>
          <w:szCs w:val="38"/>
          <w:lang w:val="en-AU" w:eastAsia="en-AU"/>
        </w:rPr>
        <w:t>TBUG</w:t>
      </w:r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, meet at QVMAG Inveresk car park for 10 km ride on city streets and trails. Light up your bike and yourself. Free</w:t>
      </w:r>
    </w:p>
    <w:p w14:paraId="3B7C1675" w14:textId="77777777" w:rsidR="009D1F0A" w:rsidRPr="009D1F0A" w:rsidRDefault="009D1F0A" w:rsidP="009D1F0A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31" w:history="1">
        <w:r w:rsidRPr="009D1F0A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Pawleena Penna Circuits</w:t>
        </w:r>
      </w:hyperlink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– </w:t>
      </w:r>
      <w:r w:rsidRPr="009D1F0A">
        <w:rPr>
          <w:rFonts w:ascii="Palatino Linotype" w:eastAsia="Times New Roman" w:hAnsi="Palatino Linotype"/>
          <w:b/>
          <w:bCs/>
          <w:color w:val="222222"/>
          <w:sz w:val="38"/>
          <w:szCs w:val="38"/>
          <w:lang w:val="en-AU" w:eastAsia="en-AU"/>
        </w:rPr>
        <w:t>Bicycle Network,</w:t>
      </w:r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10 am – 12 noon, meet in Sorell, 30 km, mix of quiet roads and bike paths. </w:t>
      </w:r>
    </w:p>
    <w:p w14:paraId="22765BB3" w14:textId="77777777" w:rsidR="009D1F0A" w:rsidRPr="009D1F0A" w:rsidRDefault="009D1F0A" w:rsidP="009D1F0A">
      <w:pPr>
        <w:shd w:val="clear" w:color="auto" w:fill="222222"/>
        <w:spacing w:after="432"/>
        <w:rPr>
          <w:rFonts w:ascii="Palatino Linotype" w:eastAsia="Times New Roman" w:hAnsi="Palatino Linotype"/>
          <w:color w:val="FFFFFF"/>
          <w:sz w:val="38"/>
          <w:szCs w:val="38"/>
          <w:lang w:val="en-AU" w:eastAsia="en-AU"/>
        </w:rPr>
      </w:pPr>
      <w:r w:rsidRPr="009D1F0A">
        <w:rPr>
          <w:rFonts w:ascii="Palatino Linotype" w:eastAsia="Times New Roman" w:hAnsi="Palatino Linotype"/>
          <w:b/>
          <w:bCs/>
          <w:color w:val="FFFFFF"/>
          <w:sz w:val="38"/>
          <w:szCs w:val="38"/>
          <w:lang w:val="en-AU" w:eastAsia="en-AU"/>
        </w:rPr>
        <w:t>Sunday 13 March</w:t>
      </w:r>
    </w:p>
    <w:p w14:paraId="31A8A9A9" w14:textId="77777777" w:rsidR="009D1F0A" w:rsidRPr="009D1F0A" w:rsidRDefault="009D1F0A" w:rsidP="009D1F0A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32" w:history="1">
        <w:r w:rsidRPr="009D1F0A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New This, New That, New the Other</w:t>
        </w:r>
      </w:hyperlink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– </w:t>
      </w:r>
      <w:r w:rsidRPr="009D1F0A">
        <w:rPr>
          <w:rFonts w:ascii="Palatino Linotype" w:eastAsia="Times New Roman" w:hAnsi="Palatino Linotype"/>
          <w:b/>
          <w:bCs/>
          <w:color w:val="222222"/>
          <w:sz w:val="38"/>
          <w:szCs w:val="38"/>
          <w:lang w:val="en-AU" w:eastAsia="en-AU"/>
        </w:rPr>
        <w:t>Bicycle Network</w:t>
      </w:r>
      <w:r w:rsidRPr="009D1F0A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, 11 am, leaving from Latrobe, 33 km, all on pathway to new Don River Bridge.</w:t>
      </w:r>
    </w:p>
    <w:p w14:paraId="3DF06BF7" w14:textId="77777777" w:rsidR="009D1F0A" w:rsidRPr="006B6069" w:rsidRDefault="009D1F0A" w:rsidP="006B6069"/>
    <w:sectPr w:rsidR="009D1F0A" w:rsidRPr="006B6069" w:rsidSect="000B1DBA">
      <w:headerReference w:type="default" r:id="rId33"/>
      <w:footerReference w:type="default" r:id="rId34"/>
      <w:pgSz w:w="11900" w:h="16840"/>
      <w:pgMar w:top="720" w:right="720" w:bottom="720" w:left="720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B24759" w14:textId="77777777" w:rsidR="00771D99" w:rsidRDefault="00771D99" w:rsidP="00683FCD">
      <w:r>
        <w:separator/>
      </w:r>
    </w:p>
  </w:endnote>
  <w:endnote w:type="continuationSeparator" w:id="0">
    <w:p w14:paraId="049FD2B6" w14:textId="77777777" w:rsidR="00771D99" w:rsidRDefault="00771D99" w:rsidP="00683F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9907CC" w14:textId="77777777" w:rsidR="008872F2" w:rsidRDefault="008872F2" w:rsidP="008872F2">
    <w:pPr>
      <w:pStyle w:val="Footer"/>
      <w:ind w:left="-851" w:right="-772"/>
      <w:jc w:val="center"/>
      <w:rPr>
        <w:sz w:val="14"/>
        <w:szCs w:val="14"/>
      </w:rPr>
    </w:pPr>
  </w:p>
  <w:p w14:paraId="47CD04BC" w14:textId="77777777" w:rsidR="008872F2" w:rsidRDefault="008872F2" w:rsidP="008872F2">
    <w:pPr>
      <w:pStyle w:val="Footer"/>
      <w:ind w:left="-851" w:right="-772"/>
      <w:jc w:val="center"/>
      <w:rPr>
        <w:sz w:val="14"/>
        <w:szCs w:val="14"/>
      </w:rPr>
    </w:pPr>
  </w:p>
  <w:p w14:paraId="1F3B8228" w14:textId="77777777" w:rsidR="00721440" w:rsidRPr="008872F2" w:rsidRDefault="00721440" w:rsidP="008B0139">
    <w:pPr>
      <w:pStyle w:val="Footer"/>
      <w:spacing w:line="360" w:lineRule="auto"/>
      <w:ind w:left="-851" w:right="-772"/>
      <w:jc w:val="center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2C8F72" w14:textId="77777777" w:rsidR="00771D99" w:rsidRDefault="00771D99" w:rsidP="00683FCD">
      <w:r>
        <w:separator/>
      </w:r>
    </w:p>
  </w:footnote>
  <w:footnote w:type="continuationSeparator" w:id="0">
    <w:p w14:paraId="3A28C106" w14:textId="77777777" w:rsidR="00771D99" w:rsidRDefault="00771D99" w:rsidP="00683F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986FA8" w14:textId="77777777" w:rsidR="000F7B44" w:rsidRDefault="000F7B44" w:rsidP="00683FCD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324BAE"/>
    <w:multiLevelType w:val="multilevel"/>
    <w:tmpl w:val="3FD087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2793425"/>
    <w:multiLevelType w:val="multilevel"/>
    <w:tmpl w:val="3FBA4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8943B6E"/>
    <w:multiLevelType w:val="multilevel"/>
    <w:tmpl w:val="7B0E4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7CB0D36"/>
    <w:multiLevelType w:val="multilevel"/>
    <w:tmpl w:val="0B147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EC4077A"/>
    <w:multiLevelType w:val="multilevel"/>
    <w:tmpl w:val="1C0EB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0F050F8"/>
    <w:multiLevelType w:val="multilevel"/>
    <w:tmpl w:val="24B0F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75A22A9"/>
    <w:multiLevelType w:val="multilevel"/>
    <w:tmpl w:val="B2285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2E757C1"/>
    <w:multiLevelType w:val="multilevel"/>
    <w:tmpl w:val="910A9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780220877">
    <w:abstractNumId w:val="2"/>
  </w:num>
  <w:num w:numId="2" w16cid:durableId="1070038718">
    <w:abstractNumId w:val="5"/>
  </w:num>
  <w:num w:numId="3" w16cid:durableId="375081876">
    <w:abstractNumId w:val="6"/>
  </w:num>
  <w:num w:numId="4" w16cid:durableId="1004668914">
    <w:abstractNumId w:val="4"/>
  </w:num>
  <w:num w:numId="5" w16cid:durableId="2109764574">
    <w:abstractNumId w:val="7"/>
  </w:num>
  <w:num w:numId="6" w16cid:durableId="1568801265">
    <w:abstractNumId w:val="1"/>
  </w:num>
  <w:num w:numId="7" w16cid:durableId="435296212">
    <w:abstractNumId w:val="3"/>
  </w:num>
  <w:num w:numId="8" w16cid:durableId="1195273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F0A"/>
    <w:rsid w:val="00073F8E"/>
    <w:rsid w:val="000B1DBA"/>
    <w:rsid w:val="000C54D4"/>
    <w:rsid w:val="000F7B44"/>
    <w:rsid w:val="001A233C"/>
    <w:rsid w:val="001A2BD0"/>
    <w:rsid w:val="002126C4"/>
    <w:rsid w:val="002F5D7F"/>
    <w:rsid w:val="003442DF"/>
    <w:rsid w:val="003D661C"/>
    <w:rsid w:val="00461B3E"/>
    <w:rsid w:val="004A0931"/>
    <w:rsid w:val="004D3F2D"/>
    <w:rsid w:val="004F755A"/>
    <w:rsid w:val="00527634"/>
    <w:rsid w:val="006018F0"/>
    <w:rsid w:val="006266F6"/>
    <w:rsid w:val="00654973"/>
    <w:rsid w:val="00683FCD"/>
    <w:rsid w:val="006B6069"/>
    <w:rsid w:val="006E3297"/>
    <w:rsid w:val="00721440"/>
    <w:rsid w:val="00745AFA"/>
    <w:rsid w:val="00771D99"/>
    <w:rsid w:val="00776159"/>
    <w:rsid w:val="0084460E"/>
    <w:rsid w:val="00877106"/>
    <w:rsid w:val="008872F2"/>
    <w:rsid w:val="00890133"/>
    <w:rsid w:val="008B0139"/>
    <w:rsid w:val="009D1F0A"/>
    <w:rsid w:val="009E1DAC"/>
    <w:rsid w:val="00A34879"/>
    <w:rsid w:val="00A96CBF"/>
    <w:rsid w:val="00B0506F"/>
    <w:rsid w:val="00B56451"/>
    <w:rsid w:val="00B61703"/>
    <w:rsid w:val="00B64FC5"/>
    <w:rsid w:val="00C34DF1"/>
    <w:rsid w:val="00C45B03"/>
    <w:rsid w:val="00D92B8F"/>
    <w:rsid w:val="00E837CE"/>
    <w:rsid w:val="00F36557"/>
    <w:rsid w:val="00F754B9"/>
    <w:rsid w:val="00FC3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1211EC0"/>
  <w14:defaultImageDpi w14:val="330"/>
  <w15:chartTrackingRefBased/>
  <w15:docId w15:val="{A0D7C55D-DD1A-470A-A785-F5DB3E4BA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3F2B"/>
    <w:rPr>
      <w:rFonts w:ascii="Arial" w:hAnsi="Arial"/>
      <w:sz w:val="22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6069"/>
    <w:pPr>
      <w:keepNext/>
      <w:keepLines/>
      <w:spacing w:before="480"/>
      <w:outlineLvl w:val="0"/>
    </w:pPr>
    <w:rPr>
      <w:rFonts w:ascii="Arial Rounded MT Bold" w:eastAsiaTheme="majorEastAsia" w:hAnsi="Arial Rounded MT Bold" w:cstheme="majorBidi"/>
      <w:bCs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B6069"/>
    <w:pPr>
      <w:keepNext/>
      <w:keepLines/>
      <w:spacing w:before="200"/>
      <w:outlineLvl w:val="1"/>
    </w:pPr>
    <w:rPr>
      <w:rFonts w:ascii="Arial Rounded MT Bold" w:eastAsiaTheme="majorEastAsia" w:hAnsi="Arial Rounded MT Bold" w:cstheme="majorBidi"/>
      <w:bCs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B6069"/>
    <w:pPr>
      <w:keepNext/>
      <w:keepLines/>
      <w:spacing w:before="200"/>
      <w:outlineLvl w:val="2"/>
    </w:pPr>
    <w:rPr>
      <w:rFonts w:ascii="Arial Rounded MT Bold" w:eastAsiaTheme="majorEastAsia" w:hAnsi="Arial Rounded MT Bold" w:cstheme="majorBidi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3FC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3FCD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83FC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3FCD"/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3FC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3FCD"/>
    <w:rPr>
      <w:rFonts w:ascii="Lucida Grande" w:hAnsi="Lucida Grande"/>
      <w:sz w:val="18"/>
      <w:szCs w:val="18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6B6069"/>
    <w:rPr>
      <w:rFonts w:ascii="Arial Rounded MT Bold" w:eastAsiaTheme="majorEastAsia" w:hAnsi="Arial Rounded MT Bold" w:cstheme="majorBidi"/>
      <w:bCs/>
      <w:sz w:val="36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B6069"/>
    <w:rPr>
      <w:rFonts w:ascii="Arial Rounded MT Bold" w:eastAsiaTheme="majorEastAsia" w:hAnsi="Arial Rounded MT Bold" w:cstheme="majorBidi"/>
      <w:bCs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B6069"/>
    <w:rPr>
      <w:rFonts w:ascii="Arial Rounded MT Bold" w:eastAsiaTheme="majorEastAsia" w:hAnsi="Arial Rounded MT Bold" w:cstheme="majorBidi"/>
      <w:bCs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CBF"/>
    <w:pPr>
      <w:numPr>
        <w:ilvl w:val="1"/>
      </w:numPr>
    </w:pPr>
    <w:rPr>
      <w:rFonts w:eastAsiaTheme="majorEastAsia" w:cstheme="majorBidi"/>
      <w:i/>
      <w:iCs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A96CBF"/>
    <w:rPr>
      <w:rFonts w:ascii="Arial" w:eastAsiaTheme="majorEastAsia" w:hAnsi="Arial" w:cstheme="majorBidi"/>
      <w:i/>
      <w:iCs/>
      <w:color w:val="919195"/>
      <w:spacing w:val="15"/>
      <w:sz w:val="22"/>
      <w:szCs w:val="24"/>
      <w:lang w:eastAsia="en-US"/>
    </w:rPr>
  </w:style>
  <w:style w:type="paragraph" w:customStyle="1" w:styleId="has-very-light-gray-color">
    <w:name w:val="has-very-light-gray-color"/>
    <w:basedOn w:val="Normal"/>
    <w:rsid w:val="009D1F0A"/>
    <w:pPr>
      <w:spacing w:before="100" w:beforeAutospacing="1" w:after="100" w:afterAutospacing="1"/>
    </w:pPr>
    <w:rPr>
      <w:rFonts w:ascii="Times New Roman" w:eastAsia="Times New Roman" w:hAnsi="Times New Roman"/>
      <w:sz w:val="24"/>
      <w:lang w:val="en-AU" w:eastAsia="en-AU"/>
    </w:rPr>
  </w:style>
  <w:style w:type="character" w:styleId="Strong">
    <w:name w:val="Strong"/>
    <w:basedOn w:val="DefaultParagraphFont"/>
    <w:uiPriority w:val="22"/>
    <w:qFormat/>
    <w:rsid w:val="009D1F0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9D1F0A"/>
    <w:rPr>
      <w:color w:val="0000FF"/>
      <w:u w:val="single"/>
    </w:rPr>
  </w:style>
  <w:style w:type="paragraph" w:customStyle="1" w:styleId="has-white-color">
    <w:name w:val="has-white-color"/>
    <w:basedOn w:val="Normal"/>
    <w:rsid w:val="009D1F0A"/>
    <w:pPr>
      <w:spacing w:before="100" w:beforeAutospacing="1" w:after="100" w:afterAutospacing="1"/>
    </w:pPr>
    <w:rPr>
      <w:rFonts w:ascii="Times New Roman" w:eastAsia="Times New Roman" w:hAnsi="Times New Roman"/>
      <w:sz w:val="24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474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idewithgps.com/events/165135-bike-week-ride-1-women-on-wheels-coma-on" TargetMode="External"/><Relationship Id="rId18" Type="http://schemas.openxmlformats.org/officeDocument/2006/relationships/hyperlink" Target="https://www.facebook.com/okinescommunityhouse/photos/10158582900907078" TargetMode="External"/><Relationship Id="rId26" Type="http://schemas.openxmlformats.org/officeDocument/2006/relationships/hyperlink" Target="https://www.facebook.com/okinescommunityhouse/photos/10158582900907078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facebook.com/groups/HobartPolo/about" TargetMode="External"/><Relationship Id="rId34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hyperlink" Target="https://fb.me/e/2bIdZWQiu" TargetMode="External"/><Relationship Id="rId17" Type="http://schemas.openxmlformats.org/officeDocument/2006/relationships/hyperlink" Target="https://ridewithgps.com/events/168867-bike-week-ride-margate-to-coningham-retu" TargetMode="External"/><Relationship Id="rId25" Type="http://schemas.openxmlformats.org/officeDocument/2006/relationships/hyperlink" Target="https://ridewithgps.com/events/169832-tbug-trails-around-launceston" TargetMode="External"/><Relationship Id="rId33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facebook.com/okinescommunityhouse/photos/10158582900907078" TargetMode="External"/><Relationship Id="rId20" Type="http://schemas.openxmlformats.org/officeDocument/2006/relationships/hyperlink" Target="http://www.facebook.com/groups/2587066751413662" TargetMode="External"/><Relationship Id="rId29" Type="http://schemas.openxmlformats.org/officeDocument/2006/relationships/hyperlink" Target="https://ridewithgps.com/events/169004-bike-week-ride-kbug-kettering-loop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ridewithgps.com/events/165140-e-bike-coffee-cruise-city-and-nature-in-" TargetMode="External"/><Relationship Id="rId32" Type="http://schemas.openxmlformats.org/officeDocument/2006/relationships/hyperlink" Target="https://ridewithgps.com/events/169139-bike-week-ride-north-west-new-this-new-t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facebook.com/events/549248099084254?active_tab=about" TargetMode="External"/><Relationship Id="rId23" Type="http://schemas.openxmlformats.org/officeDocument/2006/relationships/hyperlink" Target="https://www.facebook.com/groups/HobartPolo/about" TargetMode="External"/><Relationship Id="rId28" Type="http://schemas.openxmlformats.org/officeDocument/2006/relationships/hyperlink" Target="https://ridewithgps.com/events/167193-tbug-history-ride-launceston" TargetMode="External"/><Relationship Id="rId36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s://ridewithgps.com/events/143460-international-womens-day-together-we-rid" TargetMode="External"/><Relationship Id="rId31" Type="http://schemas.openxmlformats.org/officeDocument/2006/relationships/hyperlink" Target="https://ridewithgps.com/events/168558-pawleena-penna-circuits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facebook.com/HobartBikeKitchen/" TargetMode="External"/><Relationship Id="rId22" Type="http://schemas.openxmlformats.org/officeDocument/2006/relationships/hyperlink" Target="https://ridewithgps.com/events/169822-tbug-ride-westbury-to-hoggs-lane" TargetMode="External"/><Relationship Id="rId27" Type="http://schemas.openxmlformats.org/officeDocument/2006/relationships/hyperlink" Target="https://ridewithgps.com/events/167182-brave-the-bridge-bike-week-ride" TargetMode="External"/><Relationship Id="rId30" Type="http://schemas.openxmlformats.org/officeDocument/2006/relationships/hyperlink" Target="https://tamarbug.org.au/club-events/" TargetMode="External"/><Relationship Id="rId35" Type="http://schemas.openxmlformats.org/officeDocument/2006/relationships/fontTable" Target="fontTable.xml"/><Relationship Id="rId8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isonh\AppData\Roaming\Microsoft\templates\NormalEmail.dotm" TargetMode="Externa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CDABC19EEB214E82BC22B87A2895F0" ma:contentTypeVersion="0" ma:contentTypeDescription="Create a new document." ma:contentTypeScope="" ma:versionID="5746c07b569e4e030901396743cb9cc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5AD92A7-58A1-47A0-9897-680AC617ECD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3A894BD-FAB8-4E7F-9D4E-F266F805F8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D87D598-6E4A-40EF-9F1B-FD24BE1BB74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F096CF1-0952-4513-BF65-13B1FE81AEE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NormalEmail</Template>
  <TotalTime>1</TotalTime>
  <Pages>4</Pages>
  <Words>707</Words>
  <Characters>4034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Hetherington</dc:creator>
  <cp:keywords/>
  <dc:description/>
  <cp:lastModifiedBy>Alison Hetherington</cp:lastModifiedBy>
  <cp:revision>2</cp:revision>
  <cp:lastPrinted>2011-08-25T06:10:00Z</cp:lastPrinted>
  <dcterms:created xsi:type="dcterms:W3CDTF">2022-12-20T04:11:00Z</dcterms:created>
  <dcterms:modified xsi:type="dcterms:W3CDTF">2022-12-20T04:12:00Z</dcterms:modified>
</cp:coreProperties>
</file>