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6A425" w14:textId="4B4DAD62" w:rsidR="009C7D8C" w:rsidRPr="009C7D8C" w:rsidRDefault="009C7D8C" w:rsidP="009C7D8C">
      <w:pPr>
        <w:rPr>
          <w:rFonts w:ascii="Times New Roman" w:eastAsia="Times New Roman" w:hAnsi="Times New Roman"/>
          <w:sz w:val="24"/>
          <w:lang w:val="en-AU" w:eastAsia="en-AU"/>
        </w:rPr>
      </w:pPr>
      <w:r w:rsidRPr="009C7D8C">
        <w:rPr>
          <w:rFonts w:ascii="Times New Roman" w:eastAsia="Times New Roman" w:hAnsi="Times New Roman"/>
          <w:noProof/>
          <w:sz w:val="24"/>
          <w:lang w:val="en-AU" w:eastAsia="en-AU"/>
        </w:rPr>
        <w:drawing>
          <wp:inline distT="0" distB="0" distL="0" distR="0" wp14:anchorId="3BC807F9" wp14:editId="5B25918D">
            <wp:extent cx="5270500" cy="2753360"/>
            <wp:effectExtent l="0" t="0" r="6350" b="8890"/>
            <wp:docPr id="9099601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75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33C249" w14:textId="77777777" w:rsidR="009C7D8C" w:rsidRPr="009C7D8C" w:rsidRDefault="009C7D8C" w:rsidP="009C7D8C">
      <w:pPr>
        <w:shd w:val="clear" w:color="auto" w:fill="313131"/>
        <w:spacing w:after="432"/>
        <w:rPr>
          <w:rFonts w:ascii="Palatino Linotype" w:eastAsia="Times New Roman" w:hAnsi="Palatino Linotype"/>
          <w:color w:val="EEEEEE"/>
          <w:sz w:val="38"/>
          <w:szCs w:val="38"/>
          <w:lang w:val="en-AU" w:eastAsia="en-AU"/>
        </w:rPr>
      </w:pPr>
      <w:r w:rsidRPr="009C7D8C">
        <w:rPr>
          <w:rFonts w:ascii="Palatino Linotype" w:eastAsia="Times New Roman" w:hAnsi="Palatino Linotype"/>
          <w:b/>
          <w:bCs/>
          <w:color w:val="EEEEEE"/>
          <w:sz w:val="38"/>
          <w:szCs w:val="38"/>
          <w:lang w:val="en-AU" w:eastAsia="en-AU"/>
        </w:rPr>
        <w:t>Sunday 5 March</w:t>
      </w:r>
    </w:p>
    <w:p w14:paraId="56B12FC1" w14:textId="77777777" w:rsidR="009C7D8C" w:rsidRPr="009C7D8C" w:rsidRDefault="009C7D8C" w:rsidP="009C7D8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12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Hobart Bike Kitchen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 130 Davey Street Hobart, 1–4 pm. Come along to learn how to build and look after your bike. Free.</w:t>
      </w:r>
    </w:p>
    <w:p w14:paraId="6681D2A8" w14:textId="77777777" w:rsidR="009C7D8C" w:rsidRPr="009C7D8C" w:rsidRDefault="009C7D8C" w:rsidP="009C7D8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Retro Bike Showcase and Ride – </w:t>
      </w:r>
      <w:hyperlink r:id="rId13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TBUG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, Village Green, Latour Street, Longford, 10 am – 2 pm. BYO classic bike, lunch and chair and dress to impress in period cycling attire. Prize for best restored/maintained bike: $100 gift </w:t>
      </w:r>
      <w:proofErr w:type="gramStart"/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voucher</w:t>
      </w:r>
      <w:proofErr w:type="gramEnd"/>
    </w:p>
    <w:p w14:paraId="1D7B652E" w14:textId="77777777" w:rsidR="009C7D8C" w:rsidRPr="009C7D8C" w:rsidRDefault="009C7D8C" w:rsidP="009C7D8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Hobart screening of the US film </w:t>
      </w:r>
      <w:hyperlink r:id="rId14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MOTHERLOAD!</w:t>
        </w:r>
      </w:hyperlink>
      <w:r w:rsidRPr="009C7D8C">
        <w:rPr>
          <w:rFonts w:ascii="Palatino Linotype" w:eastAsia="Times New Roman" w:hAnsi="Palatino Linotype"/>
          <w:b/>
          <w:bCs/>
          <w:color w:val="222222"/>
          <w:sz w:val="38"/>
          <w:szCs w:val="38"/>
          <w:lang w:val="en-AU" w:eastAsia="en-AU"/>
        </w:rPr>
        <w:t> </w:t>
      </w:r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all about cargo bikes and how they can change the way we get around, </w:t>
      </w:r>
      <w:hyperlink r:id="rId15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South Hobart Sustainable Community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, 3 pm, Wide Angle Tasmania, 6 Washington Street, South Hobart, free.</w:t>
      </w:r>
    </w:p>
    <w:p w14:paraId="21E549A3" w14:textId="77777777" w:rsidR="009C7D8C" w:rsidRPr="009C7D8C" w:rsidRDefault="009C7D8C" w:rsidP="009C7D8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lastRenderedPageBreak/>
        <w:t>Launceston screening of the US film </w:t>
      </w:r>
      <w:hyperlink r:id="rId16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MOTHERLOAD!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, </w:t>
      </w:r>
      <w:hyperlink r:id="rId17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TBUG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, 7 pm, Raymond Ferrall Centre at the Newnham Campus, free. Ride from Royal Park to the screening will leave at 6 pm.</w:t>
      </w:r>
    </w:p>
    <w:p w14:paraId="7446C755" w14:textId="77777777" w:rsidR="009C7D8C" w:rsidRPr="009C7D8C" w:rsidRDefault="009C7D8C" w:rsidP="009C7D8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18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Pipeline Track from Fern Tree or Hamlet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 – Bicycle Network free social ride, 10 am – 2 pm, meet at Fern Tree Tavern car </w:t>
      </w:r>
      <w:proofErr w:type="gramStart"/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park</w:t>
      </w:r>
      <w:proofErr w:type="gramEnd"/>
    </w:p>
    <w:p w14:paraId="5A59EEE7" w14:textId="77777777" w:rsidR="009C7D8C" w:rsidRPr="009C7D8C" w:rsidRDefault="009C7D8C" w:rsidP="009C7D8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19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Back on your Bike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beginner MTB sessions. If you know how to ride a bike but have no idea about mountain biking this is a good taste of riding on beginner trails before you go on to skills session training. Queens Domain. 4.30–6 pm. Free but please RSVP.</w:t>
      </w:r>
    </w:p>
    <w:p w14:paraId="472F0AD4" w14:textId="77777777" w:rsidR="009C7D8C" w:rsidRPr="009C7D8C" w:rsidRDefault="009C7D8C" w:rsidP="009C7D8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20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Back on your Bike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sessions at Okines Bike Shed, 10am – 11.30am, 12pm – 1.30pm. 540 Old Forcett Road, Dodges Ferry. Free but please RSVP.</w:t>
      </w:r>
    </w:p>
    <w:p w14:paraId="72BF4AF8" w14:textId="77777777" w:rsidR="009C7D8C" w:rsidRPr="009C7D8C" w:rsidRDefault="009C7D8C" w:rsidP="009C7D8C">
      <w:pPr>
        <w:shd w:val="clear" w:color="auto" w:fill="313131"/>
        <w:spacing w:after="432"/>
        <w:rPr>
          <w:rFonts w:ascii="Palatino Linotype" w:eastAsia="Times New Roman" w:hAnsi="Palatino Linotype"/>
          <w:color w:val="EEEEEE"/>
          <w:sz w:val="38"/>
          <w:szCs w:val="38"/>
          <w:lang w:val="en-AU" w:eastAsia="en-AU"/>
        </w:rPr>
      </w:pPr>
      <w:r w:rsidRPr="009C7D8C">
        <w:rPr>
          <w:rFonts w:ascii="Palatino Linotype" w:eastAsia="Times New Roman" w:hAnsi="Palatino Linotype"/>
          <w:b/>
          <w:bCs/>
          <w:color w:val="EEEEEE"/>
          <w:sz w:val="38"/>
          <w:szCs w:val="38"/>
          <w:lang w:val="en-AU" w:eastAsia="en-AU"/>
        </w:rPr>
        <w:t>Monday 6 March</w:t>
      </w:r>
    </w:p>
    <w:p w14:paraId="2FABF1C6" w14:textId="77777777" w:rsidR="009C7D8C" w:rsidRPr="009C7D8C" w:rsidRDefault="009C7D8C" w:rsidP="009C7D8C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21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Okines Bike Shed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 Okines Community House, 11 am – 3 pm, 540 Old Forcett Road, Dodges Ferry. Learn to repair your bike, parts available. Free.</w:t>
      </w:r>
    </w:p>
    <w:p w14:paraId="7266FF22" w14:textId="77777777" w:rsidR="009C7D8C" w:rsidRPr="009C7D8C" w:rsidRDefault="009C7D8C" w:rsidP="009C7D8C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22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TBUG Bike Maintenance and pizza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 – Riverbend Park, 81 Lindsay Street, </w:t>
      </w:r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lastRenderedPageBreak/>
        <w:t>Invermay, 6 pm. Free discussion with The Bike Guy and pizza – RSVP for catering.</w:t>
      </w:r>
    </w:p>
    <w:p w14:paraId="7456C31E" w14:textId="77777777" w:rsidR="009C7D8C" w:rsidRPr="009C7D8C" w:rsidRDefault="009C7D8C" w:rsidP="009C7D8C">
      <w:pPr>
        <w:shd w:val="clear" w:color="auto" w:fill="222222"/>
        <w:spacing w:after="432"/>
        <w:rPr>
          <w:rFonts w:ascii="Palatino Linotype" w:eastAsia="Times New Roman" w:hAnsi="Palatino Linotype"/>
          <w:color w:val="FFFFFF"/>
          <w:sz w:val="38"/>
          <w:szCs w:val="38"/>
          <w:lang w:val="en-AU" w:eastAsia="en-AU"/>
        </w:rPr>
      </w:pPr>
      <w:r w:rsidRPr="009C7D8C">
        <w:rPr>
          <w:rFonts w:ascii="Palatino Linotype" w:eastAsia="Times New Roman" w:hAnsi="Palatino Linotype"/>
          <w:b/>
          <w:bCs/>
          <w:color w:val="FFFFFF"/>
          <w:sz w:val="38"/>
          <w:szCs w:val="38"/>
          <w:lang w:val="en-AU" w:eastAsia="en-AU"/>
        </w:rPr>
        <w:t>Tuesday 7 March</w:t>
      </w:r>
    </w:p>
    <w:p w14:paraId="3F885B32" w14:textId="77777777" w:rsidR="009C7D8C" w:rsidRPr="009C7D8C" w:rsidRDefault="009C7D8C" w:rsidP="009C7D8C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Bike Polo Match for newer players – </w:t>
      </w:r>
      <w:hyperlink r:id="rId23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Hobart Bike Polo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, </w:t>
      </w:r>
      <w:proofErr w:type="spellStart"/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Unigym</w:t>
      </w:r>
      <w:proofErr w:type="spellEnd"/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 outdoor courts in Sandy Bay, 5.30–7.30, contact tuuhbpc@gmail.com, $10 one-off price, $5 for regular players. Double vaccination required.</w:t>
      </w:r>
    </w:p>
    <w:p w14:paraId="6D1F6C65" w14:textId="77777777" w:rsidR="009C7D8C" w:rsidRPr="009C7D8C" w:rsidRDefault="009C7D8C" w:rsidP="009C7D8C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24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Super Tuesday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annual commuter count – </w:t>
      </w:r>
      <w:r w:rsidRPr="009C7D8C">
        <w:rPr>
          <w:rFonts w:ascii="Palatino Linotype" w:eastAsia="Times New Roman" w:hAnsi="Palatino Linotype"/>
          <w:b/>
          <w:bCs/>
          <w:color w:val="222222"/>
          <w:sz w:val="38"/>
          <w:szCs w:val="38"/>
          <w:lang w:val="en-AU" w:eastAsia="en-AU"/>
        </w:rPr>
        <w:t>Bicycle Network,</w:t>
      </w:r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Launceston Council, Devonport Council. Register online for Hobart count.</w:t>
      </w:r>
    </w:p>
    <w:p w14:paraId="698E59B9" w14:textId="77777777" w:rsidR="009C7D8C" w:rsidRPr="009C7D8C" w:rsidRDefault="009C7D8C" w:rsidP="009C7D8C">
      <w:pPr>
        <w:shd w:val="clear" w:color="auto" w:fill="222222"/>
        <w:spacing w:after="432"/>
        <w:rPr>
          <w:rFonts w:ascii="Palatino Linotype" w:eastAsia="Times New Roman" w:hAnsi="Palatino Linotype"/>
          <w:color w:val="FFFFFF"/>
          <w:sz w:val="38"/>
          <w:szCs w:val="38"/>
          <w:lang w:val="en-AU" w:eastAsia="en-AU"/>
        </w:rPr>
      </w:pPr>
      <w:r w:rsidRPr="009C7D8C">
        <w:rPr>
          <w:rFonts w:ascii="Palatino Linotype" w:eastAsia="Times New Roman" w:hAnsi="Palatino Linotype"/>
          <w:b/>
          <w:bCs/>
          <w:color w:val="FFFFFF"/>
          <w:sz w:val="38"/>
          <w:szCs w:val="38"/>
          <w:lang w:val="en-AU" w:eastAsia="en-AU"/>
        </w:rPr>
        <w:t>Wednesday 8 March</w:t>
      </w:r>
    </w:p>
    <w:p w14:paraId="1514F1F1" w14:textId="77777777" w:rsidR="009C7D8C" w:rsidRPr="009C7D8C" w:rsidRDefault="009C7D8C" w:rsidP="009C7D8C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25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TBUG Wednesday ride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 – </w:t>
      </w:r>
      <w:proofErr w:type="spellStart"/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Hazelbrae</w:t>
      </w:r>
      <w:proofErr w:type="spellEnd"/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 to Bracknell, 42 km, 9.15 am – 1 pm. Free.</w:t>
      </w:r>
    </w:p>
    <w:p w14:paraId="5F9254F5" w14:textId="77777777" w:rsidR="009C7D8C" w:rsidRPr="009C7D8C" w:rsidRDefault="009C7D8C" w:rsidP="009C7D8C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26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 xml:space="preserve">International </w:t>
        </w:r>
        <w:proofErr w:type="spellStart"/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Womens</w:t>
        </w:r>
        <w:proofErr w:type="spellEnd"/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 xml:space="preserve"> Day ride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 </w:t>
      </w:r>
      <w:r w:rsidRPr="009C7D8C">
        <w:rPr>
          <w:rFonts w:ascii="Palatino Linotype" w:eastAsia="Times New Roman" w:hAnsi="Palatino Linotype"/>
          <w:b/>
          <w:bCs/>
          <w:color w:val="222222"/>
          <w:sz w:val="38"/>
          <w:szCs w:val="38"/>
          <w:lang w:val="en-AU" w:eastAsia="en-AU"/>
        </w:rPr>
        <w:t>TBUG</w:t>
      </w:r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, 5.45 pm, Silos car park Tamar River side. A supportive ride to the Tailrace and back for fruit punch and talk from the Women’s Legal Service. Wear green and purple. Free</w:t>
      </w:r>
    </w:p>
    <w:p w14:paraId="0BD233DE" w14:textId="77777777" w:rsidR="009C7D8C" w:rsidRPr="009C7D8C" w:rsidRDefault="009C7D8C" w:rsidP="009C7D8C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27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 xml:space="preserve">International </w:t>
        </w:r>
        <w:proofErr w:type="spellStart"/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Womens</w:t>
        </w:r>
        <w:proofErr w:type="spellEnd"/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 xml:space="preserve"> Day ride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 </w:t>
      </w:r>
      <w:r w:rsidRPr="009C7D8C">
        <w:rPr>
          <w:rFonts w:ascii="Palatino Linotype" w:eastAsia="Times New Roman" w:hAnsi="Palatino Linotype"/>
          <w:b/>
          <w:bCs/>
          <w:color w:val="222222"/>
          <w:sz w:val="38"/>
          <w:szCs w:val="38"/>
          <w:lang w:val="en-AU" w:eastAsia="en-AU"/>
        </w:rPr>
        <w:t>Bicycle Network</w:t>
      </w:r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, RSVP direct to ride leader Di, Sandy Bay to Taroona ride.</w:t>
      </w:r>
    </w:p>
    <w:p w14:paraId="1A1C7E9A" w14:textId="77777777" w:rsidR="009C7D8C" w:rsidRPr="009C7D8C" w:rsidRDefault="009C7D8C" w:rsidP="009C7D8C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28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Back on your Bike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Lunchtime Skills Refresher session 12–1 pm and After Work Group Ride 5.15–6 pm. Free but please RSVP.</w:t>
      </w:r>
    </w:p>
    <w:p w14:paraId="5231A134" w14:textId="77777777" w:rsidR="009C7D8C" w:rsidRPr="009C7D8C" w:rsidRDefault="009C7D8C" w:rsidP="009C7D8C">
      <w:pPr>
        <w:shd w:val="clear" w:color="auto" w:fill="222222"/>
        <w:spacing w:after="432"/>
        <w:rPr>
          <w:rFonts w:ascii="Palatino Linotype" w:eastAsia="Times New Roman" w:hAnsi="Palatino Linotype"/>
          <w:color w:val="FFFFFF"/>
          <w:sz w:val="38"/>
          <w:szCs w:val="38"/>
          <w:lang w:val="en-AU" w:eastAsia="en-AU"/>
        </w:rPr>
      </w:pPr>
      <w:r w:rsidRPr="009C7D8C">
        <w:rPr>
          <w:rFonts w:ascii="Palatino Linotype" w:eastAsia="Times New Roman" w:hAnsi="Palatino Linotype"/>
          <w:b/>
          <w:bCs/>
          <w:color w:val="FFFFFF"/>
          <w:sz w:val="38"/>
          <w:szCs w:val="38"/>
          <w:lang w:val="en-AU" w:eastAsia="en-AU"/>
        </w:rPr>
        <w:t>Thursday 9 March</w:t>
      </w:r>
    </w:p>
    <w:p w14:paraId="550217C3" w14:textId="77777777" w:rsidR="009C7D8C" w:rsidRPr="009C7D8C" w:rsidRDefault="009C7D8C" w:rsidP="009C7D8C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Bike Polo match for experienced players – </w:t>
      </w:r>
      <w:hyperlink r:id="rId29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Hobart Bike Polo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, </w:t>
      </w:r>
      <w:proofErr w:type="spellStart"/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Unigym</w:t>
      </w:r>
      <w:proofErr w:type="spellEnd"/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 outdoor courts in Sandy Bay, 5.30–7.30, contact tuuhbpc@gmail.com, $10 one-off price, $5 for regular players.</w:t>
      </w:r>
    </w:p>
    <w:p w14:paraId="4C5685CE" w14:textId="77777777" w:rsidR="009C7D8C" w:rsidRPr="009C7D8C" w:rsidRDefault="009C7D8C" w:rsidP="009C7D8C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30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Okines Bike Shed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 Okines Community House, 11 am – 3 pm, 540 Old Forcett Road, Dodges Ferry. Learn to repair your bike, parts available. Free.</w:t>
      </w:r>
    </w:p>
    <w:p w14:paraId="2E58143E" w14:textId="77777777" w:rsidR="009C7D8C" w:rsidRPr="009C7D8C" w:rsidRDefault="009C7D8C" w:rsidP="009C7D8C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31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TBUG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 Thursday night ride – Meet at 5.45 pm at the </w:t>
      </w:r>
      <w:proofErr w:type="gramStart"/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Park</w:t>
      </w:r>
      <w:proofErr w:type="gramEnd"/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 St entrance to Royal Park. 10–15 km. Free</w:t>
      </w:r>
    </w:p>
    <w:p w14:paraId="040D514A" w14:textId="77777777" w:rsidR="009C7D8C" w:rsidRPr="009C7D8C" w:rsidRDefault="009C7D8C" w:rsidP="009C7D8C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32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Ranelagh River Ride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 Bicycle Network, 9.45 am – 12.30 pm, 26.7 km on bitumen and gravel roads, leaving from Summer Kitchen Bakery. Free.</w:t>
      </w:r>
    </w:p>
    <w:p w14:paraId="0DF4314B" w14:textId="77777777" w:rsidR="009C7D8C" w:rsidRPr="009C7D8C" w:rsidRDefault="009C7D8C" w:rsidP="009C7D8C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33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Back on your Bike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sessions at the South Hobart Rivulet. 10–11.30 am and 12–1.30 pm. Free but please RSVP.</w:t>
      </w:r>
    </w:p>
    <w:p w14:paraId="6C13C091" w14:textId="77777777" w:rsidR="009C7D8C" w:rsidRPr="009C7D8C" w:rsidRDefault="009C7D8C" w:rsidP="009C7D8C">
      <w:pPr>
        <w:shd w:val="clear" w:color="auto" w:fill="222222"/>
        <w:spacing w:after="432"/>
        <w:rPr>
          <w:rFonts w:ascii="Palatino Linotype" w:eastAsia="Times New Roman" w:hAnsi="Palatino Linotype"/>
          <w:color w:val="FFFFFF"/>
          <w:sz w:val="38"/>
          <w:szCs w:val="38"/>
          <w:lang w:val="en-AU" w:eastAsia="en-AU"/>
        </w:rPr>
      </w:pPr>
      <w:r w:rsidRPr="009C7D8C">
        <w:rPr>
          <w:rFonts w:ascii="Palatino Linotype" w:eastAsia="Times New Roman" w:hAnsi="Palatino Linotype"/>
          <w:b/>
          <w:bCs/>
          <w:color w:val="FFFFFF"/>
          <w:sz w:val="38"/>
          <w:szCs w:val="38"/>
          <w:lang w:val="en-AU" w:eastAsia="en-AU"/>
        </w:rPr>
        <w:t>Friday 10 March</w:t>
      </w:r>
    </w:p>
    <w:p w14:paraId="4CCF6EF7" w14:textId="77777777" w:rsidR="009C7D8C" w:rsidRPr="009C7D8C" w:rsidRDefault="009C7D8C" w:rsidP="009C7D8C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34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History Ride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 </w:t>
      </w:r>
      <w:r w:rsidRPr="009C7D8C">
        <w:rPr>
          <w:rFonts w:ascii="Palatino Linotype" w:eastAsia="Times New Roman" w:hAnsi="Palatino Linotype"/>
          <w:b/>
          <w:bCs/>
          <w:color w:val="222222"/>
          <w:sz w:val="38"/>
          <w:szCs w:val="38"/>
          <w:lang w:val="en-AU" w:eastAsia="en-AU"/>
        </w:rPr>
        <w:t>TBUG</w:t>
      </w:r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, 9.45 am, Silo Hotel car park to Ravenswood Bike Museum. Lunch back at the Silos. Free.</w:t>
      </w:r>
    </w:p>
    <w:p w14:paraId="4CE0CFF9" w14:textId="77777777" w:rsidR="009C7D8C" w:rsidRPr="009C7D8C" w:rsidRDefault="009C7D8C" w:rsidP="009C7D8C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35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River to Mountain: Friday Bike Week pub lunch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– Bicycle Network, 10.30 am, Meet at upper car park at Cornelian Bay. Free.</w:t>
      </w:r>
    </w:p>
    <w:p w14:paraId="67975FEB" w14:textId="77777777" w:rsidR="009C7D8C" w:rsidRPr="009C7D8C" w:rsidRDefault="009C7D8C" w:rsidP="009C7D8C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36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Back on your Bike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session at Howrah, 10–11.30 am. Free but please RSVP.</w:t>
      </w:r>
    </w:p>
    <w:p w14:paraId="354799C1" w14:textId="77777777" w:rsidR="009C7D8C" w:rsidRPr="009C7D8C" w:rsidRDefault="009C7D8C" w:rsidP="009C7D8C">
      <w:pPr>
        <w:shd w:val="clear" w:color="auto" w:fill="313131"/>
        <w:spacing w:after="432"/>
        <w:rPr>
          <w:rFonts w:ascii="Palatino Linotype" w:eastAsia="Times New Roman" w:hAnsi="Palatino Linotype"/>
          <w:color w:val="EEEEEE"/>
          <w:sz w:val="38"/>
          <w:szCs w:val="38"/>
          <w:lang w:val="en-AU" w:eastAsia="en-AU"/>
        </w:rPr>
      </w:pPr>
      <w:r w:rsidRPr="009C7D8C">
        <w:rPr>
          <w:rFonts w:ascii="Palatino Linotype" w:eastAsia="Times New Roman" w:hAnsi="Palatino Linotype"/>
          <w:b/>
          <w:bCs/>
          <w:color w:val="EEEEEE"/>
          <w:sz w:val="38"/>
          <w:szCs w:val="38"/>
          <w:lang w:val="en-AU" w:eastAsia="en-AU"/>
        </w:rPr>
        <w:t>Saturday 11 March</w:t>
      </w:r>
    </w:p>
    <w:p w14:paraId="16E263B9" w14:textId="77777777" w:rsidR="009C7D8C" w:rsidRPr="009C7D8C" w:rsidRDefault="009C7D8C" w:rsidP="009C7D8C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Night Ride – </w:t>
      </w:r>
      <w:hyperlink r:id="rId37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TBUG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, 7 pm. More details to come. Free. Prize for best decorated bike: $100 gift voucher from Roll Cycles.</w:t>
      </w:r>
    </w:p>
    <w:p w14:paraId="0618652F" w14:textId="77777777" w:rsidR="009C7D8C" w:rsidRPr="009C7D8C" w:rsidRDefault="009C7D8C" w:rsidP="009C7D8C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38" w:history="1">
        <w:proofErr w:type="spellStart"/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Bromptons</w:t>
        </w:r>
        <w:proofErr w:type="spellEnd"/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 xml:space="preserve"> Bike Week Rally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 – Bicycle Network, 9.45 am, </w:t>
      </w:r>
      <w:proofErr w:type="spellStart"/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McVilly</w:t>
      </w:r>
      <w:proofErr w:type="spellEnd"/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 xml:space="preserve"> Drive car park, ride to Mona along the Intercity Cycleway. Free</w:t>
      </w:r>
    </w:p>
    <w:p w14:paraId="70EE7FA8" w14:textId="77777777" w:rsidR="009C7D8C" w:rsidRPr="009C7D8C" w:rsidRDefault="009C7D8C" w:rsidP="009C7D8C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39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Back on your Bike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social ride along the Intercity Cycleway for anyone whose been to a skills session, 10 am – 12 pm. Free but please RSVP.</w:t>
      </w:r>
    </w:p>
    <w:p w14:paraId="08A44A18" w14:textId="77777777" w:rsidR="009C7D8C" w:rsidRPr="009C7D8C" w:rsidRDefault="009C7D8C" w:rsidP="009C7D8C">
      <w:pPr>
        <w:shd w:val="clear" w:color="auto" w:fill="222222"/>
        <w:spacing w:after="432"/>
        <w:rPr>
          <w:rFonts w:ascii="Palatino Linotype" w:eastAsia="Times New Roman" w:hAnsi="Palatino Linotype"/>
          <w:color w:val="FFFFFF"/>
          <w:sz w:val="38"/>
          <w:szCs w:val="38"/>
          <w:lang w:val="en-AU" w:eastAsia="en-AU"/>
        </w:rPr>
      </w:pPr>
      <w:r w:rsidRPr="009C7D8C">
        <w:rPr>
          <w:rFonts w:ascii="Palatino Linotype" w:eastAsia="Times New Roman" w:hAnsi="Palatino Linotype"/>
          <w:b/>
          <w:bCs/>
          <w:color w:val="FFFFFF"/>
          <w:sz w:val="38"/>
          <w:szCs w:val="38"/>
          <w:lang w:val="en-AU" w:eastAsia="en-AU"/>
        </w:rPr>
        <w:t>Sunday 12 March</w:t>
      </w:r>
    </w:p>
    <w:p w14:paraId="21BB2A27" w14:textId="77777777" w:rsidR="009C7D8C" w:rsidRPr="009C7D8C" w:rsidRDefault="009C7D8C" w:rsidP="009C7D8C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Community Bike ride – </w:t>
      </w:r>
      <w:hyperlink r:id="rId40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lang w:val="en-AU" w:eastAsia="en-AU"/>
          </w:rPr>
          <w:t>TBUG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, 11 am, Royal Park. Free. Followed by pedal powered smoothies and BYO lunch afterwards.</w:t>
      </w:r>
    </w:p>
    <w:p w14:paraId="244CCCD2" w14:textId="77777777" w:rsidR="009C7D8C" w:rsidRPr="009C7D8C" w:rsidRDefault="009C7D8C" w:rsidP="009C7D8C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</w:pPr>
      <w:hyperlink r:id="rId41" w:history="1">
        <w:r w:rsidRPr="009C7D8C">
          <w:rPr>
            <w:rFonts w:ascii="Palatino Linotype" w:eastAsia="Times New Roman" w:hAnsi="Palatino Linotype"/>
            <w:b/>
            <w:bCs/>
            <w:color w:val="CA2017"/>
            <w:sz w:val="38"/>
            <w:szCs w:val="38"/>
            <w:u w:val="single"/>
            <w:lang w:val="en-AU" w:eastAsia="en-AU"/>
          </w:rPr>
          <w:t>Back on your Bike</w:t>
        </w:r>
      </w:hyperlink>
      <w:r w:rsidRPr="009C7D8C">
        <w:rPr>
          <w:rFonts w:ascii="Palatino Linotype" w:eastAsia="Times New Roman" w:hAnsi="Palatino Linotype"/>
          <w:color w:val="222222"/>
          <w:sz w:val="38"/>
          <w:szCs w:val="38"/>
          <w:lang w:val="en-AU" w:eastAsia="en-AU"/>
        </w:rPr>
        <w:t> session at Royal Park before the community ride, 10–11 am. Free but please RSVP.</w:t>
      </w:r>
    </w:p>
    <w:p w14:paraId="074CEB13" w14:textId="77777777" w:rsidR="000F7B44" w:rsidRPr="006B6069" w:rsidRDefault="000F7B44" w:rsidP="006B6069"/>
    <w:sectPr w:rsidR="000F7B44" w:rsidRPr="006B6069" w:rsidSect="009E1DAC">
      <w:headerReference w:type="default" r:id="rId42"/>
      <w:footerReference w:type="default" r:id="rId43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5B3F4B" w14:textId="77777777" w:rsidR="009C7D8C" w:rsidRDefault="009C7D8C" w:rsidP="00683FCD">
      <w:r>
        <w:separator/>
      </w:r>
    </w:p>
  </w:endnote>
  <w:endnote w:type="continuationSeparator" w:id="0">
    <w:p w14:paraId="593B60D9" w14:textId="77777777" w:rsidR="009C7D8C" w:rsidRDefault="009C7D8C" w:rsidP="00683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F6E7AB" w14:textId="77777777" w:rsidR="008872F2" w:rsidRDefault="008872F2" w:rsidP="008872F2">
    <w:pPr>
      <w:pStyle w:val="Footer"/>
      <w:ind w:left="-851" w:right="-772"/>
      <w:jc w:val="center"/>
      <w:rPr>
        <w:sz w:val="14"/>
        <w:szCs w:val="14"/>
      </w:rPr>
    </w:pPr>
  </w:p>
  <w:p w14:paraId="58227585" w14:textId="77777777" w:rsidR="008872F2" w:rsidRDefault="008872F2" w:rsidP="008872F2">
    <w:pPr>
      <w:pStyle w:val="Footer"/>
      <w:ind w:left="-851" w:right="-772"/>
      <w:jc w:val="center"/>
      <w:rPr>
        <w:sz w:val="14"/>
        <w:szCs w:val="14"/>
      </w:rPr>
    </w:pPr>
  </w:p>
  <w:p w14:paraId="3D034675" w14:textId="77777777" w:rsidR="00721440" w:rsidRPr="008872F2" w:rsidRDefault="00721440" w:rsidP="008B0139">
    <w:pPr>
      <w:pStyle w:val="Footer"/>
      <w:spacing w:line="360" w:lineRule="auto"/>
      <w:ind w:left="-851" w:right="-772"/>
      <w:jc w:val="center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CE4A01" w14:textId="77777777" w:rsidR="009C7D8C" w:rsidRDefault="009C7D8C" w:rsidP="00683FCD">
      <w:r>
        <w:separator/>
      </w:r>
    </w:p>
  </w:footnote>
  <w:footnote w:type="continuationSeparator" w:id="0">
    <w:p w14:paraId="211D2570" w14:textId="77777777" w:rsidR="009C7D8C" w:rsidRDefault="009C7D8C" w:rsidP="00683F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5D39C" w14:textId="77777777" w:rsidR="000F7B44" w:rsidRDefault="000F7B44" w:rsidP="00683FCD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01C47"/>
    <w:multiLevelType w:val="multilevel"/>
    <w:tmpl w:val="F0D47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E655EB8"/>
    <w:multiLevelType w:val="multilevel"/>
    <w:tmpl w:val="2670E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0B80F16"/>
    <w:multiLevelType w:val="multilevel"/>
    <w:tmpl w:val="0882D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99411D0"/>
    <w:multiLevelType w:val="multilevel"/>
    <w:tmpl w:val="F5709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9B634D0"/>
    <w:multiLevelType w:val="multilevel"/>
    <w:tmpl w:val="821CE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A7F7DD2"/>
    <w:multiLevelType w:val="multilevel"/>
    <w:tmpl w:val="5FE2C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A3E0ABD"/>
    <w:multiLevelType w:val="multilevel"/>
    <w:tmpl w:val="6EECB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C0433F2"/>
    <w:multiLevelType w:val="multilevel"/>
    <w:tmpl w:val="2B8AB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38493810">
    <w:abstractNumId w:val="2"/>
  </w:num>
  <w:num w:numId="2" w16cid:durableId="347144345">
    <w:abstractNumId w:val="6"/>
  </w:num>
  <w:num w:numId="3" w16cid:durableId="1288856701">
    <w:abstractNumId w:val="1"/>
  </w:num>
  <w:num w:numId="4" w16cid:durableId="1772317762">
    <w:abstractNumId w:val="5"/>
  </w:num>
  <w:num w:numId="5" w16cid:durableId="813595700">
    <w:abstractNumId w:val="7"/>
  </w:num>
  <w:num w:numId="6" w16cid:durableId="4090136">
    <w:abstractNumId w:val="3"/>
  </w:num>
  <w:num w:numId="7" w16cid:durableId="125660261">
    <w:abstractNumId w:val="0"/>
  </w:num>
  <w:num w:numId="8" w16cid:durableId="614109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05"/>
  <w:embedSystemFonts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D8C"/>
    <w:rsid w:val="00073F8E"/>
    <w:rsid w:val="000C54D4"/>
    <w:rsid w:val="000F7B44"/>
    <w:rsid w:val="001A233C"/>
    <w:rsid w:val="001A2BD0"/>
    <w:rsid w:val="002126C4"/>
    <w:rsid w:val="002F5D7F"/>
    <w:rsid w:val="003442DF"/>
    <w:rsid w:val="003D661C"/>
    <w:rsid w:val="00461B3E"/>
    <w:rsid w:val="004A0931"/>
    <w:rsid w:val="004D3F2D"/>
    <w:rsid w:val="004F755A"/>
    <w:rsid w:val="00527634"/>
    <w:rsid w:val="006018F0"/>
    <w:rsid w:val="006266F6"/>
    <w:rsid w:val="00654973"/>
    <w:rsid w:val="00683FCD"/>
    <w:rsid w:val="006B6069"/>
    <w:rsid w:val="006E3297"/>
    <w:rsid w:val="00721440"/>
    <w:rsid w:val="00745AFA"/>
    <w:rsid w:val="00776159"/>
    <w:rsid w:val="0084460E"/>
    <w:rsid w:val="00877106"/>
    <w:rsid w:val="008872F2"/>
    <w:rsid w:val="00890133"/>
    <w:rsid w:val="008B0139"/>
    <w:rsid w:val="009C7D8C"/>
    <w:rsid w:val="009E1DAC"/>
    <w:rsid w:val="00A34879"/>
    <w:rsid w:val="00A96CBF"/>
    <w:rsid w:val="00B0506F"/>
    <w:rsid w:val="00B56451"/>
    <w:rsid w:val="00B61703"/>
    <w:rsid w:val="00B64FC5"/>
    <w:rsid w:val="00C34DF1"/>
    <w:rsid w:val="00C45B03"/>
    <w:rsid w:val="00D92B8F"/>
    <w:rsid w:val="00E837CE"/>
    <w:rsid w:val="00F36557"/>
    <w:rsid w:val="00F754B9"/>
    <w:rsid w:val="00FC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CD3D712"/>
  <w14:defaultImageDpi w14:val="330"/>
  <w15:chartTrackingRefBased/>
  <w15:docId w15:val="{74B92428-B16E-41E1-B98E-9CC985F65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F2B"/>
    <w:rPr>
      <w:rFonts w:ascii="Arial" w:hAnsi="Arial"/>
      <w:kern w:val="0"/>
      <w:sz w:val="22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6069"/>
    <w:pPr>
      <w:keepNext/>
      <w:keepLines/>
      <w:spacing w:before="480"/>
      <w:outlineLvl w:val="0"/>
    </w:pPr>
    <w:rPr>
      <w:rFonts w:ascii="Arial Rounded MT Bold" w:eastAsiaTheme="majorEastAsia" w:hAnsi="Arial Rounded MT Bold" w:cstheme="majorBidi"/>
      <w:bCs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B6069"/>
    <w:pPr>
      <w:keepNext/>
      <w:keepLines/>
      <w:spacing w:before="200"/>
      <w:outlineLvl w:val="1"/>
    </w:pPr>
    <w:rPr>
      <w:rFonts w:ascii="Arial Rounded MT Bold" w:eastAsiaTheme="majorEastAsia" w:hAnsi="Arial Rounded MT Bold" w:cstheme="majorBidi"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B6069"/>
    <w:pPr>
      <w:keepNext/>
      <w:keepLines/>
      <w:spacing w:before="200"/>
      <w:outlineLvl w:val="2"/>
    </w:pPr>
    <w:rPr>
      <w:rFonts w:ascii="Arial Rounded MT Bold" w:eastAsiaTheme="majorEastAsia" w:hAnsi="Arial Rounded MT Bold" w:cstheme="majorBidi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3FC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3FCD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83FC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3FCD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3FC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3FCD"/>
    <w:rPr>
      <w:rFonts w:ascii="Lucida Grande" w:hAnsi="Lucida Grande"/>
      <w:sz w:val="18"/>
      <w:szCs w:val="18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6B6069"/>
    <w:rPr>
      <w:rFonts w:ascii="Arial Rounded MT Bold" w:eastAsiaTheme="majorEastAsia" w:hAnsi="Arial Rounded MT Bold" w:cstheme="majorBidi"/>
      <w:bCs/>
      <w:sz w:val="3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B6069"/>
    <w:rPr>
      <w:rFonts w:ascii="Arial Rounded MT Bold" w:eastAsiaTheme="majorEastAsia" w:hAnsi="Arial Rounded MT Bold" w:cstheme="majorBidi"/>
      <w:bCs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B6069"/>
    <w:rPr>
      <w:rFonts w:ascii="Arial Rounded MT Bold" w:eastAsiaTheme="majorEastAsia" w:hAnsi="Arial Rounded MT Bold" w:cstheme="majorBidi"/>
      <w:bCs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CBF"/>
    <w:pPr>
      <w:numPr>
        <w:ilvl w:val="1"/>
      </w:numPr>
    </w:pPr>
    <w:rPr>
      <w:rFonts w:eastAsiaTheme="majorEastAsia" w:cstheme="majorBidi"/>
      <w:i/>
      <w:iCs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96CBF"/>
    <w:rPr>
      <w:rFonts w:ascii="Arial" w:eastAsiaTheme="majorEastAsia" w:hAnsi="Arial" w:cstheme="majorBidi"/>
      <w:i/>
      <w:iCs/>
      <w:color w:val="919195"/>
      <w:spacing w:val="15"/>
      <w:sz w:val="22"/>
      <w:szCs w:val="24"/>
      <w:lang w:eastAsia="en-US"/>
    </w:rPr>
  </w:style>
  <w:style w:type="paragraph" w:customStyle="1" w:styleId="has-very-light-gray-color">
    <w:name w:val="has-very-light-gray-color"/>
    <w:basedOn w:val="Normal"/>
    <w:rsid w:val="009C7D8C"/>
    <w:pPr>
      <w:spacing w:before="100" w:beforeAutospacing="1" w:after="100" w:afterAutospacing="1"/>
    </w:pPr>
    <w:rPr>
      <w:rFonts w:ascii="Times New Roman" w:eastAsia="Times New Roman" w:hAnsi="Times New Roman"/>
      <w:sz w:val="24"/>
      <w:lang w:val="en-AU" w:eastAsia="en-AU"/>
    </w:rPr>
  </w:style>
  <w:style w:type="character" w:styleId="Strong">
    <w:name w:val="Strong"/>
    <w:basedOn w:val="DefaultParagraphFont"/>
    <w:uiPriority w:val="22"/>
    <w:qFormat/>
    <w:rsid w:val="009C7D8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9C7D8C"/>
    <w:rPr>
      <w:color w:val="0000FF"/>
      <w:u w:val="single"/>
    </w:rPr>
  </w:style>
  <w:style w:type="paragraph" w:customStyle="1" w:styleId="has-white-color">
    <w:name w:val="has-white-color"/>
    <w:basedOn w:val="Normal"/>
    <w:rsid w:val="009C7D8C"/>
    <w:pPr>
      <w:spacing w:before="100" w:beforeAutospacing="1" w:after="100" w:afterAutospacing="1"/>
    </w:pPr>
    <w:rPr>
      <w:rFonts w:ascii="Times New Roman" w:eastAsia="Times New Roman" w:hAnsi="Times New Roman"/>
      <w:sz w:val="24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06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tamarbug.org.au/" TargetMode="External"/><Relationship Id="rId18" Type="http://schemas.openxmlformats.org/officeDocument/2006/relationships/hyperlink" Target="https://ridewithgps.com/events/203030-pipeline-track-from-fern-tree-or-hamlet" TargetMode="External"/><Relationship Id="rId26" Type="http://schemas.openxmlformats.org/officeDocument/2006/relationships/hyperlink" Target="https://www.eventbrite.com.au/e/international-womens-day-bike-ride-tickets-556567216527?fbclid=IwAR2pX55BYYgzebcIKdvFOdl8HTE2nro0FIyN5Rque0DrsDs32e47BEXvug8" TargetMode="External"/><Relationship Id="rId39" Type="http://schemas.openxmlformats.org/officeDocument/2006/relationships/hyperlink" Target="https://bicyclenetwork.com.au/rides-and-events/back-on-your-bike/" TargetMode="External"/><Relationship Id="rId21" Type="http://schemas.openxmlformats.org/officeDocument/2006/relationships/hyperlink" Target="https://www.facebook.com/okinescommunityhouse/photos/10158582900907078" TargetMode="External"/><Relationship Id="rId34" Type="http://schemas.openxmlformats.org/officeDocument/2006/relationships/hyperlink" Target="https://ridewithgps.com/events/202931-history-ride-bike-week" TargetMode="External"/><Relationship Id="rId42" Type="http://schemas.openxmlformats.org/officeDocument/2006/relationships/header" Target="header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://motherloadmovie.com/welcome" TargetMode="External"/><Relationship Id="rId29" Type="http://schemas.openxmlformats.org/officeDocument/2006/relationships/hyperlink" Target="https://www.facebook.com/groups/HobartPolo/about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://bicyclenetwork.com.au/our-services/transport-surveys-and-data/super-counts/" TargetMode="External"/><Relationship Id="rId32" Type="http://schemas.openxmlformats.org/officeDocument/2006/relationships/hyperlink" Target="https://ridewithgps.com/events/202856-ranelagh-river-ride" TargetMode="External"/><Relationship Id="rId37" Type="http://schemas.openxmlformats.org/officeDocument/2006/relationships/hyperlink" Target="https://tamarbug.org.au/events/category/rides/2023-03/" TargetMode="External"/><Relationship Id="rId40" Type="http://schemas.openxmlformats.org/officeDocument/2006/relationships/hyperlink" Target="https://tamarbug.org.au/events/category/rides/2023-03/" TargetMode="External"/><Relationship Id="rId45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www.eventbrite.com/e/motherload-tickets-548202326917?utm_source=eventbrite&amp;utm_medium=email&amp;utm_campaign=post_publish&amp;utm_content=shortLinkNewEmail" TargetMode="External"/><Relationship Id="rId23" Type="http://schemas.openxmlformats.org/officeDocument/2006/relationships/hyperlink" Target="https://www.facebook.com/groups/HobartPolo/about" TargetMode="External"/><Relationship Id="rId28" Type="http://schemas.openxmlformats.org/officeDocument/2006/relationships/hyperlink" Target="https://bicyclenetwork.com.au/rides-and-events/back-on-your-bike/" TargetMode="External"/><Relationship Id="rId36" Type="http://schemas.openxmlformats.org/officeDocument/2006/relationships/hyperlink" Target="https://bicyclenetwork.com.au/rides-and-events/back-on-your-bike/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bicyclenetwork.com.au/rides-and-events/back-on-your-bike/" TargetMode="External"/><Relationship Id="rId31" Type="http://schemas.openxmlformats.org/officeDocument/2006/relationships/hyperlink" Target="https://tamarbug.org.au/events/category/rides/2023-03/" TargetMode="External"/><Relationship Id="rId44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motherloadmovie.com/welcome" TargetMode="External"/><Relationship Id="rId22" Type="http://schemas.openxmlformats.org/officeDocument/2006/relationships/hyperlink" Target="https://www.eventbrite.com.au/e/bicycle-maintenance-workshop-tickets-560996484587?fbclid=IwAR2CV1F311DLoYD8UPgKwkGm62My3cOQ7YEetubVhvN-3FfMyJpRvpSNd5c" TargetMode="External"/><Relationship Id="rId27" Type="http://schemas.openxmlformats.org/officeDocument/2006/relationships/hyperlink" Target="https://ridewithgps.com/events/203008-iwd-together-we-ride-bike-week" TargetMode="External"/><Relationship Id="rId30" Type="http://schemas.openxmlformats.org/officeDocument/2006/relationships/hyperlink" Target="https://www.facebook.com/okinescommunityhouse/photos/10158582900907078" TargetMode="External"/><Relationship Id="rId35" Type="http://schemas.openxmlformats.org/officeDocument/2006/relationships/hyperlink" Target="https://ridewithgps.com/events/167179-river-to-mountain-friday-pub-lunch-bike-" TargetMode="External"/><Relationship Id="rId43" Type="http://schemas.openxmlformats.org/officeDocument/2006/relationships/footer" Target="footer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facebook.com/HobartBikeKitchen/" TargetMode="External"/><Relationship Id="rId17" Type="http://schemas.openxmlformats.org/officeDocument/2006/relationships/hyperlink" Target="https://tamarbug.org.au/" TargetMode="External"/><Relationship Id="rId25" Type="http://schemas.openxmlformats.org/officeDocument/2006/relationships/hyperlink" Target="https://tamarbug.org.au/events/category/rides/2023-03/" TargetMode="External"/><Relationship Id="rId33" Type="http://schemas.openxmlformats.org/officeDocument/2006/relationships/hyperlink" Target="https://bicyclenetwork.com.au/rides-and-events/back-on-your-bike/" TargetMode="External"/><Relationship Id="rId38" Type="http://schemas.openxmlformats.org/officeDocument/2006/relationships/hyperlink" Target="https://ridewithgps.com/events/203026-bromptons-rally-bike-week" TargetMode="External"/><Relationship Id="rId20" Type="http://schemas.openxmlformats.org/officeDocument/2006/relationships/hyperlink" Target="https://bicyclenetwork.com.au/rides-and-events/back-on-your-bike/" TargetMode="External"/><Relationship Id="rId41" Type="http://schemas.openxmlformats.org/officeDocument/2006/relationships/hyperlink" Target="https://bicyclenetwork.com.au/rides-and-events/back-on-your-bike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sonh\AppData\Roaming\Microsoft\templates\NormalEmail.dotm" TargetMode="Externa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9DC009AF66604DA5BDB0D107A94D50" ma:contentTypeVersion="18" ma:contentTypeDescription="Create a new document." ma:contentTypeScope="" ma:versionID="d05ad64b6cbf418c62a8f6b46948e78b">
  <xsd:schema xmlns:xsd="http://www.w3.org/2001/XMLSchema" xmlns:xs="http://www.w3.org/2001/XMLSchema" xmlns:p="http://schemas.microsoft.com/office/2006/metadata/properties" xmlns:ns2="61cc1ae2-6fe7-4df2-bb8b-e6629d9abead" xmlns:ns3="a067560c-a8ed-4253-a763-7be4ad7dea49" xmlns:ns4="116d0ce2-c3bb-4b03-9063-eb8e1d1cbc01" targetNamespace="http://schemas.microsoft.com/office/2006/metadata/properties" ma:root="true" ma:fieldsID="17071361fc987ef472ce247eb5c6736a" ns2:_="" ns3:_="" ns4:_="">
    <xsd:import namespace="61cc1ae2-6fe7-4df2-bb8b-e6629d9abead"/>
    <xsd:import namespace="a067560c-a8ed-4253-a763-7be4ad7dea49"/>
    <xsd:import namespace="116d0ce2-c3bb-4b03-9063-eb8e1d1cbc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4:SharedWithUsers" minOccurs="0"/>
                <xsd:element ref="ns4:SharedWithDetails" minOccurs="0"/>
                <xsd:element ref="ns2:Image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cc1ae2-6fe7-4df2-bb8b-e6629d9abe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ea59739d-1f4e-4fe7-9f5e-f099459f45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Image" ma:index="24" nillable="true" ma:displayName="Image" ma:internalName="Image">
      <xsd:simpleType>
        <xsd:restriction base="dms:Unknown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67560c-a8ed-4253-a763-7be4ad7dea4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700be5da-0c42-4851-a267-d8643211de31}" ma:internalName="TaxCatchAll" ma:showField="CatchAllData" ma:web="116d0ce2-c3bb-4b03-9063-eb8e1d1cbc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6d0ce2-c3bb-4b03-9063-eb8e1d1cbc01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1cc1ae2-6fe7-4df2-bb8b-e6629d9abead">
      <Terms xmlns="http://schemas.microsoft.com/office/infopath/2007/PartnerControls"/>
    </lcf76f155ced4ddcb4097134ff3c332f>
    <Image xmlns="61cc1ae2-6fe7-4df2-bb8b-e6629d9abead" xsi:nil="true"/>
    <TaxCatchAll xmlns="a067560c-a8ed-4253-a763-7be4ad7dea4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13459A-6193-4BE7-9A02-308F5F978924}"/>
</file>

<file path=customXml/itemProps2.xml><?xml version="1.0" encoding="utf-8"?>
<ds:datastoreItem xmlns:ds="http://schemas.openxmlformats.org/officeDocument/2006/customXml" ds:itemID="{F5AD92A7-58A1-47A0-9897-680AC617EC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096CF1-0952-4513-BF65-13B1FE81AEE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D87D598-6E4A-40EF-9F1B-FD24BE1BB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NormalEmail</Template>
  <TotalTime>120</TotalTime>
  <Pages>6</Pages>
  <Words>981</Words>
  <Characters>5593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Hetherington</dc:creator>
  <cp:keywords/>
  <dc:description/>
  <cp:lastModifiedBy>Alison Hetherington</cp:lastModifiedBy>
  <cp:revision>1</cp:revision>
  <cp:lastPrinted>2011-08-25T06:10:00Z</cp:lastPrinted>
  <dcterms:created xsi:type="dcterms:W3CDTF">2024-01-07T22:27:00Z</dcterms:created>
  <dcterms:modified xsi:type="dcterms:W3CDTF">2024-01-08T00:32:00Z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0x0101003A9DC009AF66604DA5BDB0D107A94D50</vt:lpwstr>
  </property>
</Properties>
</file>