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A51546" w14:textId="064742E0" w:rsidR="00893542" w:rsidRDefault="00893542" w:rsidP="00893542">
      <w:p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sz w:val="24"/>
          <w:lang w:val="en-AU" w:eastAsia="en-AU"/>
        </w:rPr>
      </w:pPr>
      <w:r>
        <w:rPr>
          <w:noProof/>
        </w:rPr>
        <w:drawing>
          <wp:inline distT="0" distB="0" distL="0" distR="0" wp14:anchorId="61CF0A57" wp14:editId="14A43F56">
            <wp:extent cx="5270500" cy="1976755"/>
            <wp:effectExtent l="0" t="0" r="6350" b="4445"/>
            <wp:docPr id="388550857" name="Picture 1" descr="A person riding a bicy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550857" name="Picture 1" descr="A person riding a bicyc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7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D7492" w14:textId="6452764D" w:rsidR="00893542" w:rsidRPr="00893542" w:rsidRDefault="00893542" w:rsidP="00893542">
      <w:p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r w:rsidRPr="00893542">
        <w:rPr>
          <w:rFonts w:asciiTheme="majorHAnsi" w:eastAsia="Times New Roman" w:hAnsiTheme="majorHAnsi" w:cstheme="majorHAnsi"/>
          <w:b/>
          <w:bCs/>
          <w:sz w:val="24"/>
          <w:lang w:val="en-AU" w:eastAsia="en-AU"/>
        </w:rPr>
        <w:t>Friday 1 March</w:t>
      </w:r>
    </w:p>
    <w:p w14:paraId="5E8EE02D" w14:textId="77777777" w:rsidR="00893542" w:rsidRPr="00893542" w:rsidRDefault="00893542" w:rsidP="00893542">
      <w:pPr>
        <w:numPr>
          <w:ilvl w:val="0"/>
          <w:numId w:val="1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hyperlink r:id="rId12" w:history="1"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>Coffee, Chats and Cycles</w:t>
        </w:r>
      </w:hyperlink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 xml:space="preserve"> – Jampacked Cafe, Hunter St, Hobart, 11.30 am – 12.30 pm. Come along to meet other bike riders and talk all things cycling. Pay for what you order.</w:t>
      </w:r>
    </w:p>
    <w:p w14:paraId="2A3B0347" w14:textId="77777777" w:rsidR="00893542" w:rsidRPr="00893542" w:rsidRDefault="00893542" w:rsidP="00893542">
      <w:pPr>
        <w:numPr>
          <w:ilvl w:val="0"/>
          <w:numId w:val="1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hyperlink r:id="rId13" w:history="1"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>Queens View social ride</w:t>
        </w:r>
      </w:hyperlink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 xml:space="preserve"> – Brooke Street Pier, Hobart, 10.15 am. Meet ride leader Di for a 12km discovery of the different cycling options on the Queens Domain. Heading to Coffee, Chats and Cycles after the ride. Free.</w:t>
      </w:r>
    </w:p>
    <w:p w14:paraId="34F987F8" w14:textId="77777777" w:rsidR="00893542" w:rsidRPr="00893542" w:rsidRDefault="00893542" w:rsidP="00893542">
      <w:pPr>
        <w:numPr>
          <w:ilvl w:val="0"/>
          <w:numId w:val="1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hyperlink r:id="rId14" w:history="1"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>Launceston History Ride</w:t>
        </w:r>
      </w:hyperlink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 xml:space="preserve"> - 9.45am-12.30pm. Leaving from the Riverbend car park and heading to Newstead to tour historic buildings. Free</w:t>
      </w:r>
    </w:p>
    <w:p w14:paraId="5088D1E2" w14:textId="77777777" w:rsidR="00893542" w:rsidRPr="00893542" w:rsidRDefault="00893542" w:rsidP="00893542">
      <w:p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r w:rsidRPr="00893542">
        <w:rPr>
          <w:rFonts w:asciiTheme="majorHAnsi" w:eastAsia="Times New Roman" w:hAnsiTheme="majorHAnsi" w:cstheme="majorHAnsi"/>
          <w:b/>
          <w:bCs/>
          <w:sz w:val="24"/>
          <w:lang w:val="en-AU" w:eastAsia="en-AU"/>
        </w:rPr>
        <w:t>Saturday 2 March</w:t>
      </w:r>
    </w:p>
    <w:p w14:paraId="721D671F" w14:textId="77777777" w:rsidR="00893542" w:rsidRPr="00893542" w:rsidRDefault="00893542" w:rsidP="00893542">
      <w:pPr>
        <w:numPr>
          <w:ilvl w:val="0"/>
          <w:numId w:val="2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hyperlink r:id="rId15" w:history="1"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>Flight of the Folders</w:t>
        </w:r>
      </w:hyperlink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 xml:space="preserve"> - 10am-1pm. Ride out to MONA on folding bikes. Free.</w:t>
      </w:r>
    </w:p>
    <w:p w14:paraId="6D0A0A18" w14:textId="77777777" w:rsidR="00893542" w:rsidRPr="00893542" w:rsidRDefault="00893542" w:rsidP="00893542">
      <w:pPr>
        <w:numPr>
          <w:ilvl w:val="0"/>
          <w:numId w:val="2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hyperlink r:id="rId16" w:history="1"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 xml:space="preserve">Light up </w:t>
        </w:r>
        <w:proofErr w:type="spellStart"/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>Launnie</w:t>
        </w:r>
        <w:proofErr w:type="spellEnd"/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 xml:space="preserve"> night Ride</w:t>
        </w:r>
      </w:hyperlink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 xml:space="preserve"> - 7-9pm. Meet Di at QVMAG Inveresk car park for 7.30pm departure. $100 Roll voucher for best decorated bike. Free</w:t>
      </w:r>
    </w:p>
    <w:p w14:paraId="3242778F" w14:textId="77777777" w:rsidR="00893542" w:rsidRPr="00893542" w:rsidRDefault="00893542" w:rsidP="00893542">
      <w:p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r w:rsidRPr="00893542">
        <w:rPr>
          <w:rFonts w:asciiTheme="majorHAnsi" w:eastAsia="Times New Roman" w:hAnsiTheme="majorHAnsi" w:cstheme="majorHAnsi"/>
          <w:b/>
          <w:bCs/>
          <w:sz w:val="24"/>
          <w:lang w:val="en-AU" w:eastAsia="en-AU"/>
        </w:rPr>
        <w:t>Sunday 3 March</w:t>
      </w:r>
    </w:p>
    <w:p w14:paraId="0D82A375" w14:textId="77777777" w:rsidR="00893542" w:rsidRPr="00893542" w:rsidRDefault="00893542" w:rsidP="00893542">
      <w:pPr>
        <w:numPr>
          <w:ilvl w:val="0"/>
          <w:numId w:val="3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hyperlink r:id="rId17" w:history="1"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>kunanyi Challenge time trail to the summit</w:t>
        </w:r>
      </w:hyperlink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>. Meet at Longley Hotel. 7am. $35 plus racing licence.</w:t>
      </w:r>
    </w:p>
    <w:p w14:paraId="67C5870F" w14:textId="77777777" w:rsidR="00893542" w:rsidRPr="00893542" w:rsidRDefault="00893542" w:rsidP="00893542">
      <w:pPr>
        <w:numPr>
          <w:ilvl w:val="0"/>
          <w:numId w:val="3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hyperlink r:id="rId18" w:history="1"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>Launceston Retro Ride</w:t>
        </w:r>
      </w:hyperlink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 xml:space="preserve"> - 10.30am-12 noon. Meet at Princes Square for 10km ride. $100 Roll voucher for best restored bicycle and retro clothing. </w:t>
      </w:r>
    </w:p>
    <w:p w14:paraId="1FDB3633" w14:textId="77777777" w:rsidR="00893542" w:rsidRPr="00893542" w:rsidRDefault="00893542" w:rsidP="00893542">
      <w:pPr>
        <w:numPr>
          <w:ilvl w:val="0"/>
          <w:numId w:val="3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hyperlink r:id="rId19" w:history="1"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>Elderslie Dysart Loop social ride</w:t>
        </w:r>
      </w:hyperlink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> – 10am-2pm. Broadmarsh. Country gravel backroads ride.</w:t>
      </w:r>
    </w:p>
    <w:p w14:paraId="6FBBD235" w14:textId="77777777" w:rsidR="00893542" w:rsidRPr="00893542" w:rsidRDefault="00893542" w:rsidP="00893542">
      <w:p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r w:rsidRPr="00893542">
        <w:rPr>
          <w:rFonts w:asciiTheme="majorHAnsi" w:eastAsia="Times New Roman" w:hAnsiTheme="majorHAnsi" w:cstheme="majorHAnsi"/>
          <w:b/>
          <w:bCs/>
          <w:sz w:val="24"/>
          <w:lang w:val="en-AU" w:eastAsia="en-AU"/>
        </w:rPr>
        <w:t>Monday 4 March</w:t>
      </w:r>
    </w:p>
    <w:p w14:paraId="137C2608" w14:textId="3ABB14CC" w:rsidR="00893542" w:rsidRPr="00893542" w:rsidRDefault="00893542" w:rsidP="00893542">
      <w:pPr>
        <w:numPr>
          <w:ilvl w:val="0"/>
          <w:numId w:val="4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hyperlink r:id="rId20" w:history="1">
        <w:r w:rsidRPr="00893542">
          <w:rPr>
            <w:rStyle w:val="Strong"/>
            <w:rFonts w:asciiTheme="majorHAnsi" w:hAnsiTheme="majorHAnsi" w:cstheme="majorHAnsi"/>
            <w:color w:val="0000FF"/>
            <w:sz w:val="24"/>
            <w:u w:val="single"/>
          </w:rPr>
          <w:t>Okines Bike Shed</w:t>
        </w:r>
      </w:hyperlink>
      <w:r w:rsidRPr="00893542">
        <w:rPr>
          <w:rFonts w:asciiTheme="majorHAnsi" w:hAnsiTheme="majorHAnsi" w:cstheme="majorHAnsi"/>
          <w:sz w:val="24"/>
        </w:rPr>
        <w:t xml:space="preserve"> – Okines Community House, 11 am – 3 pm, 540 Old </w:t>
      </w:r>
      <w:proofErr w:type="spellStart"/>
      <w:r w:rsidRPr="00893542">
        <w:rPr>
          <w:rFonts w:asciiTheme="majorHAnsi" w:hAnsiTheme="majorHAnsi" w:cstheme="majorHAnsi"/>
          <w:sz w:val="24"/>
        </w:rPr>
        <w:t>Forcett</w:t>
      </w:r>
      <w:proofErr w:type="spellEnd"/>
      <w:r w:rsidRPr="00893542">
        <w:rPr>
          <w:rFonts w:asciiTheme="majorHAnsi" w:hAnsiTheme="majorHAnsi" w:cstheme="majorHAnsi"/>
          <w:sz w:val="24"/>
        </w:rPr>
        <w:t xml:space="preserve"> Road, Dodges Ferry. Learn to repair your bike, parts available. Free.</w:t>
      </w:r>
    </w:p>
    <w:p w14:paraId="1CCBAE3E" w14:textId="77777777" w:rsidR="00893542" w:rsidRPr="00893542" w:rsidRDefault="00893542" w:rsidP="00893542">
      <w:p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r w:rsidRPr="00893542">
        <w:rPr>
          <w:rFonts w:asciiTheme="majorHAnsi" w:eastAsia="Times New Roman" w:hAnsiTheme="majorHAnsi" w:cstheme="majorHAnsi"/>
          <w:b/>
          <w:bCs/>
          <w:sz w:val="24"/>
          <w:lang w:val="en-AU" w:eastAsia="en-AU"/>
        </w:rPr>
        <w:t>Tuesday 5 March</w:t>
      </w:r>
    </w:p>
    <w:p w14:paraId="58575491" w14:textId="77777777" w:rsidR="00893542" w:rsidRPr="00893542" w:rsidRDefault="00893542" w:rsidP="00893542">
      <w:pPr>
        <w:numPr>
          <w:ilvl w:val="0"/>
          <w:numId w:val="12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hyperlink r:id="rId21" w:history="1"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>Super Tuesday</w:t>
        </w:r>
      </w:hyperlink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> annual commuter count – Bicycle Network, Launceston Council, Devonport Council. Register online for Hobart count.</w:t>
      </w:r>
    </w:p>
    <w:p w14:paraId="29541C30" w14:textId="77777777" w:rsidR="00893542" w:rsidRPr="00893542" w:rsidRDefault="00893542" w:rsidP="00893542">
      <w:pPr>
        <w:numPr>
          <w:ilvl w:val="0"/>
          <w:numId w:val="12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lastRenderedPageBreak/>
        <w:t>Bike Polo Match for newer players – </w:t>
      </w:r>
      <w:hyperlink r:id="rId22" w:history="1"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>Hobart Bike Polo</w:t>
        </w:r>
      </w:hyperlink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 xml:space="preserve">, </w:t>
      </w:r>
      <w:proofErr w:type="spellStart"/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>Unigym</w:t>
      </w:r>
      <w:proofErr w:type="spellEnd"/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 xml:space="preserve"> outdoor courts in Sandy Bay, 5.30–7.30, contact tuuhbpc@gmail.com, $10 one-off price, $5 for regular players.</w:t>
      </w:r>
    </w:p>
    <w:p w14:paraId="4168A0E3" w14:textId="77777777" w:rsidR="00893542" w:rsidRPr="00893542" w:rsidRDefault="00893542" w:rsidP="00893542">
      <w:p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r w:rsidRPr="00893542">
        <w:rPr>
          <w:rFonts w:asciiTheme="majorHAnsi" w:eastAsia="Times New Roman" w:hAnsiTheme="majorHAnsi" w:cstheme="majorHAnsi"/>
          <w:b/>
          <w:bCs/>
          <w:sz w:val="24"/>
          <w:lang w:val="en-AU" w:eastAsia="en-AU"/>
        </w:rPr>
        <w:t>Wednesday 6 March</w:t>
      </w:r>
    </w:p>
    <w:p w14:paraId="6AC4E08C" w14:textId="77777777" w:rsidR="00893542" w:rsidRPr="00893542" w:rsidRDefault="00893542" w:rsidP="00893542">
      <w:pPr>
        <w:pStyle w:val="block-editor-block-listblock"/>
        <w:numPr>
          <w:ilvl w:val="0"/>
          <w:numId w:val="6"/>
        </w:numPr>
        <w:shd w:val="clear" w:color="auto" w:fill="FFFFFF"/>
        <w:rPr>
          <w:rFonts w:asciiTheme="majorHAnsi" w:hAnsiTheme="majorHAnsi" w:cstheme="majorHAnsi"/>
          <w:color w:val="000000"/>
        </w:rPr>
      </w:pPr>
      <w:hyperlink r:id="rId23" w:history="1">
        <w:r w:rsidRPr="00893542">
          <w:rPr>
            <w:rStyle w:val="Strong"/>
            <w:rFonts w:asciiTheme="majorHAnsi" w:hAnsiTheme="majorHAnsi" w:cstheme="majorHAnsi"/>
            <w:color w:val="3275FA"/>
          </w:rPr>
          <w:t>TBUG Gravelly Beach to Rowella</w:t>
        </w:r>
      </w:hyperlink>
      <w:r w:rsidRPr="00893542">
        <w:rPr>
          <w:rFonts w:asciiTheme="majorHAnsi" w:hAnsiTheme="majorHAnsi" w:cstheme="majorHAnsi"/>
          <w:color w:val="000000"/>
        </w:rPr>
        <w:t xml:space="preserve"> – meet 9.15am at Gravelly Beach boat ramp car park for the 40-46km route riding at about 20-25km/h. Free</w:t>
      </w:r>
    </w:p>
    <w:p w14:paraId="6A449467" w14:textId="77777777" w:rsidR="00893542" w:rsidRPr="00893542" w:rsidRDefault="00893542" w:rsidP="00893542">
      <w:p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r w:rsidRPr="00893542">
        <w:rPr>
          <w:rFonts w:asciiTheme="majorHAnsi" w:eastAsia="Times New Roman" w:hAnsiTheme="majorHAnsi" w:cstheme="majorHAnsi"/>
          <w:b/>
          <w:bCs/>
          <w:sz w:val="24"/>
          <w:lang w:val="en-AU" w:eastAsia="en-AU"/>
        </w:rPr>
        <w:t>Thursday 7 March</w:t>
      </w:r>
    </w:p>
    <w:p w14:paraId="634C797F" w14:textId="77777777" w:rsidR="00893542" w:rsidRPr="00893542" w:rsidRDefault="00893542" w:rsidP="00893542">
      <w:pPr>
        <w:numPr>
          <w:ilvl w:val="0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hyperlink r:id="rId24" w:history="1"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>Okines Bike Shed</w:t>
        </w:r>
      </w:hyperlink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> – Okines Community House, 11 am – 3 pm, 540 Old Forcett Road, Dodges Ferry. Learn to repair your bike, parts available. Free.</w:t>
      </w:r>
    </w:p>
    <w:p w14:paraId="07DDDD5A" w14:textId="77777777" w:rsidR="00893542" w:rsidRPr="00893542" w:rsidRDefault="00893542" w:rsidP="00893542">
      <w:pPr>
        <w:numPr>
          <w:ilvl w:val="0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hyperlink r:id="rId25" w:history="1"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>TBUG Bike Week Twilight Ride</w:t>
        </w:r>
      </w:hyperlink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 xml:space="preserve"> - meet at 5.45pm at Royal Park. Leisurely 10-15km ride around Launceston trails. Free.</w:t>
      </w:r>
    </w:p>
    <w:p w14:paraId="252E78E3" w14:textId="77777777" w:rsidR="00893542" w:rsidRPr="00893542" w:rsidRDefault="00893542" w:rsidP="00893542">
      <w:p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r w:rsidRPr="00893542">
        <w:rPr>
          <w:rFonts w:asciiTheme="majorHAnsi" w:eastAsia="Times New Roman" w:hAnsiTheme="majorHAnsi" w:cstheme="majorHAnsi"/>
          <w:b/>
          <w:bCs/>
          <w:sz w:val="24"/>
          <w:lang w:val="en-AU" w:eastAsia="en-AU"/>
        </w:rPr>
        <w:t>Friday 8 March</w:t>
      </w:r>
    </w:p>
    <w:p w14:paraId="0BA39890" w14:textId="77777777" w:rsidR="00893542" w:rsidRPr="00893542" w:rsidRDefault="00893542" w:rsidP="00893542">
      <w:pPr>
        <w:numPr>
          <w:ilvl w:val="0"/>
          <w:numId w:val="8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hyperlink r:id="rId26" w:history="1"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 xml:space="preserve">Margate to </w:t>
        </w:r>
        <w:proofErr w:type="spellStart"/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>Coningham</w:t>
        </w:r>
        <w:proofErr w:type="spellEnd"/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 xml:space="preserve"> return</w:t>
        </w:r>
      </w:hyperlink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 xml:space="preserve"> - 9.30am-12.45pm. Meet at Dru Point car park. Free.</w:t>
      </w:r>
    </w:p>
    <w:p w14:paraId="1E207CB9" w14:textId="77777777" w:rsidR="00893542" w:rsidRPr="00893542" w:rsidRDefault="00893542" w:rsidP="00893542">
      <w:pPr>
        <w:numPr>
          <w:ilvl w:val="0"/>
          <w:numId w:val="8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hyperlink r:id="rId27" w:history="1"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 xml:space="preserve">Hobart </w:t>
        </w:r>
      </w:hyperlink>
      <w:hyperlink r:id="rId28" w:history="1"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 xml:space="preserve">International </w:t>
        </w:r>
        <w:proofErr w:type="spellStart"/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>Womens</w:t>
        </w:r>
        <w:proofErr w:type="spellEnd"/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 xml:space="preserve"> Day social ride </w:t>
        </w:r>
      </w:hyperlink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> - 10am-12pm. Cornelian Bay, New Town. Celebrating the Together We Ride sisterhood, come to MONA for coffees and chats. Free.</w:t>
      </w:r>
    </w:p>
    <w:p w14:paraId="5F5D7659" w14:textId="77777777" w:rsidR="00893542" w:rsidRPr="00893542" w:rsidRDefault="00893542" w:rsidP="00893542">
      <w:pPr>
        <w:numPr>
          <w:ilvl w:val="0"/>
          <w:numId w:val="8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4"/>
          <w:lang w:val="en-AU" w:eastAsia="en-AU"/>
        </w:rPr>
      </w:pPr>
      <w:hyperlink r:id="rId29" w:history="1"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 xml:space="preserve">Launceston International </w:t>
        </w:r>
        <w:proofErr w:type="spellStart"/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>Womens</w:t>
        </w:r>
        <w:proofErr w:type="spellEnd"/>
        <w:r w:rsidRPr="00893542">
          <w:rPr>
            <w:rFonts w:asciiTheme="majorHAnsi" w:eastAsia="Times New Roman" w:hAnsiTheme="majorHAnsi" w:cstheme="majorHAnsi"/>
            <w:b/>
            <w:bCs/>
            <w:color w:val="0000FF"/>
            <w:sz w:val="24"/>
            <w:u w:val="single"/>
            <w:lang w:val="en-AU" w:eastAsia="en-AU"/>
          </w:rPr>
          <w:t xml:space="preserve"> Day ride</w:t>
        </w:r>
      </w:hyperlink>
      <w:r w:rsidRPr="00893542">
        <w:rPr>
          <w:rFonts w:asciiTheme="majorHAnsi" w:eastAsia="Times New Roman" w:hAnsiTheme="majorHAnsi" w:cstheme="majorHAnsi"/>
          <w:sz w:val="24"/>
          <w:lang w:val="en-AU" w:eastAsia="en-AU"/>
        </w:rPr>
        <w:t xml:space="preserve"> - 9.45am-12 noon, leaving from Riverbend Park car park. Dress in purple, white and green for the $100 Roll voucher for best dressed. 23km, medium pace.</w:t>
      </w:r>
    </w:p>
    <w:p w14:paraId="2E55F212" w14:textId="77777777" w:rsidR="000F7B44" w:rsidRPr="00893542" w:rsidRDefault="000F7B44" w:rsidP="006B6069">
      <w:pPr>
        <w:rPr>
          <w:rFonts w:asciiTheme="majorHAnsi" w:hAnsiTheme="majorHAnsi" w:cstheme="majorHAnsi"/>
        </w:rPr>
      </w:pPr>
    </w:p>
    <w:sectPr w:rsidR="000F7B44" w:rsidRPr="00893542" w:rsidSect="009E1DAC">
      <w:headerReference w:type="default" r:id="rId30"/>
      <w:footerReference w:type="default" r:id="rId31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CCDD36" w14:textId="77777777" w:rsidR="00893542" w:rsidRDefault="00893542" w:rsidP="00683FCD">
      <w:r>
        <w:separator/>
      </w:r>
    </w:p>
  </w:endnote>
  <w:endnote w:type="continuationSeparator" w:id="0">
    <w:p w14:paraId="7C5AB083" w14:textId="77777777" w:rsidR="00893542" w:rsidRDefault="00893542" w:rsidP="00683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E98E9C" w14:textId="77777777" w:rsidR="008872F2" w:rsidRDefault="008872F2" w:rsidP="008872F2">
    <w:pPr>
      <w:pStyle w:val="Footer"/>
      <w:ind w:left="-851" w:right="-772"/>
      <w:jc w:val="center"/>
      <w:rPr>
        <w:sz w:val="14"/>
        <w:szCs w:val="14"/>
      </w:rPr>
    </w:pPr>
  </w:p>
  <w:p w14:paraId="3510E245" w14:textId="77777777" w:rsidR="008872F2" w:rsidRDefault="008872F2" w:rsidP="008872F2">
    <w:pPr>
      <w:pStyle w:val="Footer"/>
      <w:ind w:left="-851" w:right="-772"/>
      <w:jc w:val="center"/>
      <w:rPr>
        <w:sz w:val="14"/>
        <w:szCs w:val="14"/>
      </w:rPr>
    </w:pPr>
  </w:p>
  <w:p w14:paraId="63C5449C" w14:textId="77777777" w:rsidR="00721440" w:rsidRPr="008872F2" w:rsidRDefault="00721440" w:rsidP="008B0139">
    <w:pPr>
      <w:pStyle w:val="Footer"/>
      <w:spacing w:line="360" w:lineRule="auto"/>
      <w:ind w:left="-851" w:right="-772"/>
      <w:jc w:val="center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831ADA" w14:textId="77777777" w:rsidR="00893542" w:rsidRDefault="00893542" w:rsidP="00683FCD">
      <w:r>
        <w:separator/>
      </w:r>
    </w:p>
  </w:footnote>
  <w:footnote w:type="continuationSeparator" w:id="0">
    <w:p w14:paraId="3A29A074" w14:textId="77777777" w:rsidR="00893542" w:rsidRDefault="00893542" w:rsidP="00683F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0FBEE9" w14:textId="77777777" w:rsidR="000F7B44" w:rsidRDefault="000F7B44" w:rsidP="00683FCD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012ABE"/>
    <w:multiLevelType w:val="multilevel"/>
    <w:tmpl w:val="0F1AD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5A01D9"/>
    <w:multiLevelType w:val="multilevel"/>
    <w:tmpl w:val="0E1CB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CB6CCA"/>
    <w:multiLevelType w:val="multilevel"/>
    <w:tmpl w:val="A6DCF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771ABB"/>
    <w:multiLevelType w:val="multilevel"/>
    <w:tmpl w:val="55C24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8B5D17"/>
    <w:multiLevelType w:val="multilevel"/>
    <w:tmpl w:val="20A81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0D7C41"/>
    <w:multiLevelType w:val="multilevel"/>
    <w:tmpl w:val="27704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D54B2B"/>
    <w:multiLevelType w:val="multilevel"/>
    <w:tmpl w:val="EC82F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0C78BF"/>
    <w:multiLevelType w:val="multilevel"/>
    <w:tmpl w:val="F0F82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785A3A"/>
    <w:multiLevelType w:val="multilevel"/>
    <w:tmpl w:val="4C62A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917813"/>
    <w:multiLevelType w:val="multilevel"/>
    <w:tmpl w:val="6D3E5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5D4BCA"/>
    <w:multiLevelType w:val="multilevel"/>
    <w:tmpl w:val="B4CC9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E85729"/>
    <w:multiLevelType w:val="multilevel"/>
    <w:tmpl w:val="EE9A4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C9C193B"/>
    <w:multiLevelType w:val="multilevel"/>
    <w:tmpl w:val="4366F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6C376F9"/>
    <w:multiLevelType w:val="multilevel"/>
    <w:tmpl w:val="E0F80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74E4A45"/>
    <w:multiLevelType w:val="multilevel"/>
    <w:tmpl w:val="00481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6682803">
    <w:abstractNumId w:val="10"/>
  </w:num>
  <w:num w:numId="2" w16cid:durableId="474418299">
    <w:abstractNumId w:val="0"/>
  </w:num>
  <w:num w:numId="3" w16cid:durableId="915289265">
    <w:abstractNumId w:val="13"/>
  </w:num>
  <w:num w:numId="4" w16cid:durableId="425154986">
    <w:abstractNumId w:val="3"/>
  </w:num>
  <w:num w:numId="5" w16cid:durableId="315187231">
    <w:abstractNumId w:val="5"/>
  </w:num>
  <w:num w:numId="6" w16cid:durableId="1437091211">
    <w:abstractNumId w:val="8"/>
  </w:num>
  <w:num w:numId="7" w16cid:durableId="1523931680">
    <w:abstractNumId w:val="4"/>
  </w:num>
  <w:num w:numId="8" w16cid:durableId="1368750682">
    <w:abstractNumId w:val="7"/>
  </w:num>
  <w:num w:numId="9" w16cid:durableId="794717124">
    <w:abstractNumId w:val="1"/>
  </w:num>
  <w:num w:numId="10" w16cid:durableId="949699658">
    <w:abstractNumId w:val="9"/>
  </w:num>
  <w:num w:numId="11" w16cid:durableId="577716175">
    <w:abstractNumId w:val="11"/>
  </w:num>
  <w:num w:numId="12" w16cid:durableId="696467336">
    <w:abstractNumId w:val="14"/>
  </w:num>
  <w:num w:numId="13" w16cid:durableId="2051688160">
    <w:abstractNumId w:val="6"/>
  </w:num>
  <w:num w:numId="14" w16cid:durableId="106394120">
    <w:abstractNumId w:val="2"/>
  </w:num>
  <w:num w:numId="15" w16cid:durableId="9059176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542"/>
    <w:rsid w:val="00073F8E"/>
    <w:rsid w:val="000C54D4"/>
    <w:rsid w:val="000F7B44"/>
    <w:rsid w:val="001A233C"/>
    <w:rsid w:val="001A2BD0"/>
    <w:rsid w:val="002126C4"/>
    <w:rsid w:val="002F5D7F"/>
    <w:rsid w:val="003442DF"/>
    <w:rsid w:val="003D661C"/>
    <w:rsid w:val="00461B3E"/>
    <w:rsid w:val="004A0931"/>
    <w:rsid w:val="004D3F2D"/>
    <w:rsid w:val="004F755A"/>
    <w:rsid w:val="00527634"/>
    <w:rsid w:val="006018F0"/>
    <w:rsid w:val="006266F6"/>
    <w:rsid w:val="00654973"/>
    <w:rsid w:val="00683FCD"/>
    <w:rsid w:val="006B6069"/>
    <w:rsid w:val="006E3297"/>
    <w:rsid w:val="00721440"/>
    <w:rsid w:val="00745AFA"/>
    <w:rsid w:val="00776159"/>
    <w:rsid w:val="0084460E"/>
    <w:rsid w:val="00877106"/>
    <w:rsid w:val="008872F2"/>
    <w:rsid w:val="00890133"/>
    <w:rsid w:val="00893542"/>
    <w:rsid w:val="008B0139"/>
    <w:rsid w:val="009E1DAC"/>
    <w:rsid w:val="00A34879"/>
    <w:rsid w:val="00A96CBF"/>
    <w:rsid w:val="00B0506F"/>
    <w:rsid w:val="00B56451"/>
    <w:rsid w:val="00B61703"/>
    <w:rsid w:val="00B64FC5"/>
    <w:rsid w:val="00C34DF1"/>
    <w:rsid w:val="00C45B03"/>
    <w:rsid w:val="00D92B8F"/>
    <w:rsid w:val="00DD30DF"/>
    <w:rsid w:val="00E837CE"/>
    <w:rsid w:val="00F36557"/>
    <w:rsid w:val="00F754B9"/>
    <w:rsid w:val="00FC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9C3231B"/>
  <w14:defaultImageDpi w14:val="330"/>
  <w15:chartTrackingRefBased/>
  <w15:docId w15:val="{B23EBA20-84D5-44FB-A3D3-4ECD0171C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F2B"/>
    <w:rPr>
      <w:rFonts w:ascii="Arial" w:hAnsi="Arial"/>
      <w:kern w:val="0"/>
      <w:sz w:val="22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6069"/>
    <w:pPr>
      <w:keepNext/>
      <w:keepLines/>
      <w:spacing w:before="480"/>
      <w:outlineLvl w:val="0"/>
    </w:pPr>
    <w:rPr>
      <w:rFonts w:ascii="Arial Rounded MT Bold" w:eastAsiaTheme="majorEastAsia" w:hAnsi="Arial Rounded MT Bold" w:cstheme="majorBidi"/>
      <w:bCs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6069"/>
    <w:pPr>
      <w:keepNext/>
      <w:keepLines/>
      <w:spacing w:before="200"/>
      <w:outlineLvl w:val="1"/>
    </w:pPr>
    <w:rPr>
      <w:rFonts w:ascii="Arial Rounded MT Bold" w:eastAsiaTheme="majorEastAsia" w:hAnsi="Arial Rounded MT Bold" w:cstheme="majorBidi"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B6069"/>
    <w:pPr>
      <w:keepNext/>
      <w:keepLines/>
      <w:spacing w:before="200"/>
      <w:outlineLvl w:val="2"/>
    </w:pPr>
    <w:rPr>
      <w:rFonts w:ascii="Arial Rounded MT Bold" w:eastAsiaTheme="majorEastAsia" w:hAnsi="Arial Rounded MT Bold" w:cstheme="majorBidi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3FC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3FCD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83FC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3FCD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3FC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FCD"/>
    <w:rPr>
      <w:rFonts w:ascii="Lucida Grande" w:hAnsi="Lucida Grande"/>
      <w:sz w:val="18"/>
      <w:szCs w:val="18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6B6069"/>
    <w:rPr>
      <w:rFonts w:ascii="Arial Rounded MT Bold" w:eastAsiaTheme="majorEastAsia" w:hAnsi="Arial Rounded MT Bold" w:cstheme="majorBidi"/>
      <w:bCs/>
      <w:sz w:val="3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B6069"/>
    <w:rPr>
      <w:rFonts w:ascii="Arial Rounded MT Bold" w:eastAsiaTheme="majorEastAsia" w:hAnsi="Arial Rounded MT Bold" w:cstheme="majorBidi"/>
      <w:bCs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B6069"/>
    <w:rPr>
      <w:rFonts w:ascii="Arial Rounded MT Bold" w:eastAsiaTheme="majorEastAsia" w:hAnsi="Arial Rounded MT Bold" w:cstheme="majorBidi"/>
      <w:bCs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CBF"/>
    <w:pPr>
      <w:numPr>
        <w:ilvl w:val="1"/>
      </w:numPr>
    </w:pPr>
    <w:rPr>
      <w:rFonts w:eastAsiaTheme="majorEastAsia" w:cstheme="majorBidi"/>
      <w:i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96CBF"/>
    <w:rPr>
      <w:rFonts w:ascii="Arial" w:eastAsiaTheme="majorEastAsia" w:hAnsi="Arial" w:cstheme="majorBidi"/>
      <w:i/>
      <w:iCs/>
      <w:color w:val="919195"/>
      <w:spacing w:val="15"/>
      <w:sz w:val="22"/>
      <w:szCs w:val="24"/>
      <w:lang w:eastAsia="en-US"/>
    </w:rPr>
  </w:style>
  <w:style w:type="paragraph" w:customStyle="1" w:styleId="has-very-light-gray-color">
    <w:name w:val="has-very-light-gray-color"/>
    <w:basedOn w:val="Normal"/>
    <w:rsid w:val="00893542"/>
    <w:pPr>
      <w:spacing w:before="100" w:beforeAutospacing="1" w:after="100" w:afterAutospacing="1"/>
    </w:pPr>
    <w:rPr>
      <w:rFonts w:ascii="Times New Roman" w:eastAsia="Times New Roman" w:hAnsi="Times New Roman"/>
      <w:sz w:val="24"/>
      <w:lang w:val="en-AU" w:eastAsia="en-AU"/>
    </w:rPr>
  </w:style>
  <w:style w:type="character" w:styleId="Strong">
    <w:name w:val="Strong"/>
    <w:basedOn w:val="DefaultParagraphFont"/>
    <w:uiPriority w:val="22"/>
    <w:qFormat/>
    <w:rsid w:val="0089354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93542"/>
    <w:rPr>
      <w:color w:val="0000FF"/>
      <w:u w:val="single"/>
    </w:rPr>
  </w:style>
  <w:style w:type="paragraph" w:customStyle="1" w:styleId="has-white-color">
    <w:name w:val="has-white-color"/>
    <w:basedOn w:val="Normal"/>
    <w:rsid w:val="00893542"/>
    <w:pPr>
      <w:spacing w:before="100" w:beforeAutospacing="1" w:after="100" w:afterAutospacing="1"/>
    </w:pPr>
    <w:rPr>
      <w:rFonts w:ascii="Times New Roman" w:eastAsia="Times New Roman" w:hAnsi="Times New Roman"/>
      <w:sz w:val="24"/>
      <w:lang w:val="en-AU" w:eastAsia="en-AU"/>
    </w:rPr>
  </w:style>
  <w:style w:type="paragraph" w:customStyle="1" w:styleId="block-editor-block-listblock">
    <w:name w:val="block-editor-block-list__block"/>
    <w:basedOn w:val="Normal"/>
    <w:rsid w:val="00893542"/>
    <w:pPr>
      <w:spacing w:before="100" w:beforeAutospacing="1" w:after="100" w:afterAutospacing="1"/>
    </w:pPr>
    <w:rPr>
      <w:rFonts w:ascii="Times New Roman" w:eastAsia="Times New Roman" w:hAnsi="Times New Roman"/>
      <w:sz w:val="24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83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45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10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idewithgps.com/events/295532-e-bike-coffee-cruise-the-queen-s-view-to" TargetMode="External"/><Relationship Id="rId18" Type="http://schemas.openxmlformats.org/officeDocument/2006/relationships/hyperlink" Target="https://tamarbug.org.au/event/bike-week-2024-retro-ride-2a-10-12km/" TargetMode="External"/><Relationship Id="rId26" Type="http://schemas.openxmlformats.org/officeDocument/2006/relationships/hyperlink" Target="https://ridewithgps.com/events/301729-margate-to-coningham-return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bicyclenetwork.com.au/our-services/transport-surveys-and-data/super-counts/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ridewithgps.com/events/294825-coffee-chats-and-cycles" TargetMode="External"/><Relationship Id="rId17" Type="http://schemas.openxmlformats.org/officeDocument/2006/relationships/hyperlink" Target="https://entryboss.cc/races/19025" TargetMode="External"/><Relationship Id="rId25" Type="http://schemas.openxmlformats.org/officeDocument/2006/relationships/hyperlink" Target="https://tamarbug.org.au/event/bike-week-twilight-ride-2a-10-15km/" TargetMode="External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tamarbug.org.au/event/bike-week-2024-light-up-launnie-bike-ride/" TargetMode="External"/><Relationship Id="rId20" Type="http://schemas.openxmlformats.org/officeDocument/2006/relationships/hyperlink" Target="https://www.facebook.com/okinescommunityhouse/photos/10158582900907078" TargetMode="External"/><Relationship Id="rId29" Type="http://schemas.openxmlformats.org/officeDocument/2006/relationships/hyperlink" Target="https://tamarbug.org.au/event/bike-week-2024-international-womens-day-bike-ride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www.facebook.com/okinescommunityhouse/photos/10158582900907078" TargetMode="External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ridewithgps.com/events/296947-flight-of-the-folders-bike-week" TargetMode="External"/><Relationship Id="rId23" Type="http://schemas.openxmlformats.org/officeDocument/2006/relationships/hyperlink" Target="https://tamarbug.org.au/event/gravelly-beach-to-rowella-or-beaconsfield-40-46-k-3c/" TargetMode="External"/><Relationship Id="rId28" Type="http://schemas.openxmlformats.org/officeDocument/2006/relationships/hyperlink" Target="https://ridewithgps.com/events/294505-elderslie-dysart-loop-bike-week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ridewithgps.com/events/294505-elderslie-dysart-loop-bike-week" TargetMode="External"/><Relationship Id="rId31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tamarbug.org.au/event/bike-week-history-ride-2a-18km/" TargetMode="External"/><Relationship Id="rId22" Type="http://schemas.openxmlformats.org/officeDocument/2006/relationships/hyperlink" Target="https://www.facebook.com/groups/HobartPolo/about" TargetMode="External"/><Relationship Id="rId27" Type="http://schemas.openxmlformats.org/officeDocument/2006/relationships/hyperlink" Target="https://ridewithgps.com/events/294505-elderslie-dysart-loop-bike-week" TargetMode="External"/><Relationship Id="rId30" Type="http://schemas.openxmlformats.org/officeDocument/2006/relationships/header" Target="header1.xml"/><Relationship Id="rId8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sonh\AppData\Roaming\Microsoft\templates\NormalEmail.dotm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1cc1ae2-6fe7-4df2-bb8b-e6629d9abead">
      <Terms xmlns="http://schemas.microsoft.com/office/infopath/2007/PartnerControls"/>
    </lcf76f155ced4ddcb4097134ff3c332f>
    <Image xmlns="61cc1ae2-6fe7-4df2-bb8b-e6629d9abead" xsi:nil="true"/>
    <TaxCatchAll xmlns="a067560c-a8ed-4253-a763-7be4ad7dea49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9DC009AF66604DA5BDB0D107A94D50" ma:contentTypeVersion="19" ma:contentTypeDescription="Create a new document." ma:contentTypeScope="" ma:versionID="1cecc4d3de5e2feb6a9c9eaa62da2372">
  <xsd:schema xmlns:xsd="http://www.w3.org/2001/XMLSchema" xmlns:xs="http://www.w3.org/2001/XMLSchema" xmlns:p="http://schemas.microsoft.com/office/2006/metadata/properties" xmlns:ns2="61cc1ae2-6fe7-4df2-bb8b-e6629d9abead" xmlns:ns3="a067560c-a8ed-4253-a763-7be4ad7dea49" xmlns:ns4="116d0ce2-c3bb-4b03-9063-eb8e1d1cbc01" targetNamespace="http://schemas.microsoft.com/office/2006/metadata/properties" ma:root="true" ma:fieldsID="81e1c53a2b00fa301a1b59e2fe77828b" ns2:_="" ns3:_="" ns4:_="">
    <xsd:import namespace="61cc1ae2-6fe7-4df2-bb8b-e6629d9abead"/>
    <xsd:import namespace="a067560c-a8ed-4253-a763-7be4ad7dea49"/>
    <xsd:import namespace="116d0ce2-c3bb-4b03-9063-eb8e1d1cbc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4:SharedWithUsers" minOccurs="0"/>
                <xsd:element ref="ns4:SharedWithDetails" minOccurs="0"/>
                <xsd:element ref="ns2:Imag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cc1ae2-6fe7-4df2-bb8b-e6629d9abe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a59739d-1f4e-4fe7-9f5e-f099459f45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Image" ma:index="24" nillable="true" ma:displayName="Image" ma:internalName="Image">
      <xsd:simpleType>
        <xsd:restriction base="dms:Unknown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67560c-a8ed-4253-a763-7be4ad7dea4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700be5da-0c42-4851-a267-d8643211de31}" ma:internalName="TaxCatchAll" ma:showField="CatchAllData" ma:web="116d0ce2-c3bb-4b03-9063-eb8e1d1cbc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6d0ce2-c3bb-4b03-9063-eb8e1d1cbc01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F096CF1-0952-4513-BF65-13B1FE81AEE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D87D598-6E4A-40EF-9F1B-FD24BE1BB74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1F12444-B5BF-4F0D-988F-225C0872F595}"/>
</file>

<file path=customXml/itemProps4.xml><?xml version="1.0" encoding="utf-8"?>
<ds:datastoreItem xmlns:ds="http://schemas.openxmlformats.org/officeDocument/2006/customXml" ds:itemID="{F5AD92A7-58A1-47A0-9897-680AC617ECD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NormalEmail</Template>
  <TotalTime>5</TotalTime>
  <Pages>2</Pages>
  <Words>402</Words>
  <Characters>3580</Characters>
  <Application>Microsoft Office Word</Application>
  <DocSecurity>0</DocSecurity>
  <Lines>29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Hetherington</dc:creator>
  <cp:keywords/>
  <dc:description/>
  <cp:lastModifiedBy>Alison Hetherington</cp:lastModifiedBy>
  <cp:revision>1</cp:revision>
  <cp:lastPrinted>2011-08-25T06:10:00Z</cp:lastPrinted>
  <dcterms:created xsi:type="dcterms:W3CDTF">2024-07-03T01:56:00Z</dcterms:created>
  <dcterms:modified xsi:type="dcterms:W3CDTF">2024-07-03T02:02:00Z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0x0101003A9DC009AF66604DA5BDB0D107A94D50</vt:lpwstr>
  </property>
</Properties>
</file>